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Layout"/>
        <w:tblW w:w="14712" w:type="dxa"/>
        <w:jc w:val="center"/>
        <w:tblLayout w:type="fixed"/>
        <w:tblLook w:val="04A0" w:firstRow="1" w:lastRow="0" w:firstColumn="1" w:lastColumn="0" w:noHBand="0" w:noVBand="1"/>
      </w:tblPr>
      <w:tblGrid>
        <w:gridCol w:w="4414"/>
        <w:gridCol w:w="238"/>
        <w:gridCol w:w="208"/>
        <w:gridCol w:w="4447"/>
        <w:gridCol w:w="735"/>
        <w:gridCol w:w="735"/>
        <w:gridCol w:w="3935"/>
      </w:tblGrid>
      <w:tr w:rsidR="00007663" w14:paraId="48EA2612" w14:textId="77777777" w:rsidTr="000970DB">
        <w:trPr>
          <w:trHeight w:hRule="exact" w:val="10890"/>
          <w:jc w:val="center"/>
        </w:trPr>
        <w:tc>
          <w:tcPr>
            <w:tcW w:w="4414" w:type="dxa"/>
          </w:tcPr>
          <w:p w14:paraId="3DD656E5" w14:textId="3A21BF17" w:rsidR="00007663" w:rsidRDefault="00E408FB">
            <w:r>
              <w:rPr>
                <w:noProof/>
                <w:lang w:eastAsia="en-US"/>
              </w:rPr>
              <w:drawing>
                <wp:inline distT="0" distB="0" distL="0" distR="0" wp14:anchorId="60CD474F" wp14:editId="32AD4C1F">
                  <wp:extent cx="2441448" cy="162266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0747E" w14:textId="50DB9C8B" w:rsidR="002E5609" w:rsidRDefault="002E5609" w:rsidP="002E5609">
            <w:pPr>
              <w:pStyle w:val="Heading1"/>
              <w:jc w:val="center"/>
            </w:pPr>
            <w:r>
              <w:t>Processing</w:t>
            </w:r>
          </w:p>
          <w:p w14:paraId="7211F5CA" w14:textId="77777777" w:rsidR="002E5609" w:rsidRDefault="002E5609" w:rsidP="002E5609">
            <w:pPr>
              <w:pStyle w:val="Heading2"/>
            </w:pPr>
            <w:r>
              <w:t>Cut and Wrapped</w:t>
            </w:r>
          </w:p>
          <w:p w14:paraId="360F356D" w14:textId="77777777" w:rsidR="001512F9" w:rsidRDefault="001512F9" w:rsidP="001512F9">
            <w:r>
              <w:t>Elk, Deer, Antelope (Prong Horn), Moose, Sheep/Goat, Bear</w:t>
            </w:r>
            <w:r w:rsidR="009B0688">
              <w:t>, Buffalo</w:t>
            </w:r>
            <w:r>
              <w:t xml:space="preserve"> </w:t>
            </w:r>
          </w:p>
          <w:p w14:paraId="008177EF" w14:textId="1B5D17E7" w:rsidR="001512F9" w:rsidRPr="00790FE9" w:rsidRDefault="009B0688" w:rsidP="009B0688">
            <w:pPr>
              <w:pStyle w:val="ListParagraph"/>
              <w:numPr>
                <w:ilvl w:val="0"/>
                <w:numId w:val="12"/>
              </w:numPr>
              <w:ind w:left="540"/>
            </w:pPr>
            <w:r w:rsidRPr="00790FE9">
              <w:t>C</w:t>
            </w:r>
            <w:r w:rsidR="001512F9" w:rsidRPr="00790FE9">
              <w:t>arcasses …</w:t>
            </w:r>
            <w:r w:rsidRPr="00790FE9">
              <w:t>…………….</w:t>
            </w:r>
            <w:r w:rsidR="001512F9" w:rsidRPr="00790FE9">
              <w:t>……$1.</w:t>
            </w:r>
            <w:r w:rsidR="0054096F" w:rsidRPr="00790FE9">
              <w:t>45</w:t>
            </w:r>
            <w:r w:rsidR="001512F9" w:rsidRPr="00790FE9">
              <w:t xml:space="preserve"> LB</w:t>
            </w:r>
          </w:p>
          <w:p w14:paraId="01E2BD6E" w14:textId="6404E697" w:rsidR="001512F9" w:rsidRPr="00790FE9" w:rsidRDefault="001512F9" w:rsidP="009B0688">
            <w:pPr>
              <w:pStyle w:val="ListParagraph"/>
              <w:numPr>
                <w:ilvl w:val="0"/>
                <w:numId w:val="12"/>
              </w:numPr>
              <w:ind w:left="540"/>
            </w:pPr>
            <w:r w:rsidRPr="00790FE9">
              <w:t>Field Boned ………………</w:t>
            </w:r>
            <w:r w:rsidR="009B0688" w:rsidRPr="00790FE9">
              <w:t>.</w:t>
            </w:r>
            <w:r w:rsidRPr="00790FE9">
              <w:t>…$1.</w:t>
            </w:r>
            <w:r w:rsidR="0054096F" w:rsidRPr="00790FE9">
              <w:t>7</w:t>
            </w:r>
            <w:r w:rsidRPr="00790FE9">
              <w:t>0 LB</w:t>
            </w:r>
          </w:p>
          <w:p w14:paraId="4F49ADE1" w14:textId="77777777" w:rsidR="002077C9" w:rsidRDefault="001512F9" w:rsidP="009B0688">
            <w:pPr>
              <w:pStyle w:val="ListParagraph"/>
              <w:numPr>
                <w:ilvl w:val="0"/>
                <w:numId w:val="12"/>
              </w:numPr>
              <w:ind w:left="540"/>
            </w:pPr>
            <w:r>
              <w:t xml:space="preserve">Minimum carcass Fee </w:t>
            </w:r>
          </w:p>
          <w:p w14:paraId="7714FB03" w14:textId="102A1E32" w:rsidR="002077C9" w:rsidRDefault="002077C9" w:rsidP="002077C9">
            <w:pPr>
              <w:pStyle w:val="ListParagraph"/>
              <w:numPr>
                <w:ilvl w:val="1"/>
                <w:numId w:val="12"/>
              </w:numPr>
              <w:ind w:left="900"/>
            </w:pPr>
            <w:r>
              <w:t>Deer</w:t>
            </w:r>
            <w:r w:rsidR="00790FE9">
              <w:t>/</w:t>
            </w:r>
            <w:r>
              <w:t>Antelope …</w:t>
            </w:r>
            <w:r w:rsidR="001512F9">
              <w:t>……</w:t>
            </w:r>
            <w:proofErr w:type="gramStart"/>
            <w:r w:rsidR="001512F9">
              <w:t>.....</w:t>
            </w:r>
            <w:proofErr w:type="gramEnd"/>
            <w:r w:rsidR="001512F9">
              <w:t>$100.00</w:t>
            </w:r>
          </w:p>
          <w:p w14:paraId="05E2575C" w14:textId="49262C1F" w:rsidR="002077C9" w:rsidRDefault="002077C9" w:rsidP="002077C9">
            <w:pPr>
              <w:pStyle w:val="ListParagraph"/>
              <w:numPr>
                <w:ilvl w:val="1"/>
                <w:numId w:val="12"/>
              </w:numPr>
              <w:ind w:left="900"/>
            </w:pPr>
            <w:r>
              <w:t>Sheep/Goat …………</w:t>
            </w:r>
            <w:proofErr w:type="gramStart"/>
            <w:r>
              <w:t>…..</w:t>
            </w:r>
            <w:proofErr w:type="gramEnd"/>
            <w:r>
              <w:t>$100.00</w:t>
            </w:r>
          </w:p>
          <w:p w14:paraId="031ED0F8" w14:textId="6102E31C" w:rsidR="002077C9" w:rsidRDefault="002077C9" w:rsidP="002077C9">
            <w:pPr>
              <w:pStyle w:val="ListParagraph"/>
              <w:numPr>
                <w:ilvl w:val="1"/>
                <w:numId w:val="12"/>
              </w:numPr>
              <w:ind w:left="900"/>
            </w:pPr>
            <w:r>
              <w:t>Bear ………………………$100.00</w:t>
            </w:r>
          </w:p>
          <w:p w14:paraId="26F24170" w14:textId="00DCB368" w:rsidR="002077C9" w:rsidRDefault="002077C9" w:rsidP="002077C9">
            <w:pPr>
              <w:pStyle w:val="ListParagraph"/>
              <w:numPr>
                <w:ilvl w:val="1"/>
                <w:numId w:val="12"/>
              </w:numPr>
              <w:ind w:left="900"/>
            </w:pPr>
            <w:r>
              <w:t>Elk</w:t>
            </w:r>
            <w:r w:rsidR="00790FE9">
              <w:t>/Moose ...</w:t>
            </w:r>
            <w:r>
              <w:t>…………….$300.00</w:t>
            </w:r>
          </w:p>
          <w:p w14:paraId="2EAB4D91" w14:textId="5FE338F2" w:rsidR="009B0688" w:rsidRPr="001512F9" w:rsidRDefault="009B0688" w:rsidP="002077C9">
            <w:pPr>
              <w:pStyle w:val="ListParagraph"/>
              <w:numPr>
                <w:ilvl w:val="1"/>
                <w:numId w:val="12"/>
              </w:numPr>
              <w:ind w:left="900"/>
            </w:pPr>
            <w:r>
              <w:t xml:space="preserve">Buffalo </w:t>
            </w:r>
            <w:r w:rsidR="002077C9">
              <w:t>………</w:t>
            </w:r>
            <w:proofErr w:type="gramStart"/>
            <w:r w:rsidR="002077C9">
              <w:t>…</w:t>
            </w:r>
            <w:r w:rsidR="00790FE9">
              <w:t>.</w:t>
            </w:r>
            <w:r w:rsidR="002077C9">
              <w:t>.</w:t>
            </w:r>
            <w:proofErr w:type="gramEnd"/>
            <w:r>
              <w:t>……….$300.00</w:t>
            </w:r>
          </w:p>
          <w:p w14:paraId="7CCB704A" w14:textId="77777777" w:rsidR="002E5609" w:rsidRDefault="002E5609" w:rsidP="002E5609">
            <w:pPr>
              <w:pStyle w:val="Heading2"/>
            </w:pPr>
            <w:r>
              <w:t>Additional Services</w:t>
            </w:r>
          </w:p>
          <w:tbl>
            <w:tblPr>
              <w:tblStyle w:val="TableGrid"/>
              <w:tblW w:w="0" w:type="auto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1006"/>
              <w:gridCol w:w="1287"/>
              <w:gridCol w:w="919"/>
              <w:gridCol w:w="699"/>
            </w:tblGrid>
            <w:tr w:rsidR="002E5609" w14:paraId="736D1539" w14:textId="77777777" w:rsidTr="009F13F0">
              <w:trPr>
                <w:trHeight w:val="665"/>
              </w:trPr>
              <w:tc>
                <w:tcPr>
                  <w:tcW w:w="1006" w:type="dxa"/>
                </w:tcPr>
                <w:p w14:paraId="239FC510" w14:textId="77777777" w:rsidR="002E5609" w:rsidRDefault="002E5609" w:rsidP="002E5609">
                  <w:pPr>
                    <w:jc w:val="center"/>
                  </w:pPr>
                </w:p>
                <w:p w14:paraId="4357CC28" w14:textId="77777777" w:rsidR="002E5609" w:rsidRDefault="002E5609" w:rsidP="002E5609">
                  <w:pPr>
                    <w:jc w:val="center"/>
                  </w:pPr>
                  <w:r>
                    <w:t>Animal</w:t>
                  </w:r>
                </w:p>
              </w:tc>
              <w:tc>
                <w:tcPr>
                  <w:tcW w:w="1287" w:type="dxa"/>
                </w:tcPr>
                <w:p w14:paraId="7D810970" w14:textId="77777777" w:rsidR="005422C0" w:rsidRDefault="002E5609" w:rsidP="002E5609">
                  <w:pPr>
                    <w:jc w:val="center"/>
                  </w:pPr>
                  <w:r>
                    <w:t xml:space="preserve">Skinning </w:t>
                  </w:r>
                </w:p>
                <w:p w14:paraId="1A3FF01A" w14:textId="5181D97A" w:rsidR="002E5609" w:rsidRDefault="002E5609" w:rsidP="002E5609">
                  <w:pPr>
                    <w:jc w:val="center"/>
                  </w:pPr>
                  <w:r w:rsidRPr="0054096F">
                    <w:rPr>
                      <w:highlight w:val="yellow"/>
                    </w:rPr>
                    <w:t>NO CAPING</w:t>
                  </w:r>
                </w:p>
              </w:tc>
              <w:tc>
                <w:tcPr>
                  <w:tcW w:w="919" w:type="dxa"/>
                </w:tcPr>
                <w:p w14:paraId="21EAD98F" w14:textId="77777777" w:rsidR="002E5609" w:rsidRDefault="002E5609" w:rsidP="002E5609">
                  <w:pPr>
                    <w:jc w:val="center"/>
                  </w:pPr>
                  <w:r>
                    <w:t>Antler Capped</w:t>
                  </w:r>
                </w:p>
              </w:tc>
              <w:tc>
                <w:tcPr>
                  <w:tcW w:w="699" w:type="dxa"/>
                </w:tcPr>
                <w:p w14:paraId="49A8FAB2" w14:textId="77777777" w:rsidR="002E5609" w:rsidRDefault="002E5609" w:rsidP="002E5609">
                  <w:pPr>
                    <w:jc w:val="center"/>
                  </w:pPr>
                  <w:r>
                    <w:t>Teeth</w:t>
                  </w:r>
                </w:p>
                <w:p w14:paraId="72A65DE5" w14:textId="77777777" w:rsidR="002E5609" w:rsidRDefault="002E5609" w:rsidP="002E5609">
                  <w:pPr>
                    <w:jc w:val="center"/>
                  </w:pPr>
                  <w:r>
                    <w:t>Ivory</w:t>
                  </w:r>
                </w:p>
              </w:tc>
            </w:tr>
            <w:tr w:rsidR="002E5609" w14:paraId="10C8126B" w14:textId="77777777" w:rsidTr="009F13F0">
              <w:trPr>
                <w:trHeight w:val="453"/>
              </w:trPr>
              <w:tc>
                <w:tcPr>
                  <w:tcW w:w="1006" w:type="dxa"/>
                </w:tcPr>
                <w:p w14:paraId="3AD40F70" w14:textId="77777777" w:rsidR="002E5609" w:rsidRDefault="002E5609" w:rsidP="002E5609">
                  <w:r>
                    <w:t>Elk</w:t>
                  </w:r>
                </w:p>
              </w:tc>
              <w:tc>
                <w:tcPr>
                  <w:tcW w:w="1287" w:type="dxa"/>
                </w:tcPr>
                <w:p w14:paraId="74610C88" w14:textId="5A642570" w:rsidR="002E5609" w:rsidRPr="00790FE9" w:rsidRDefault="002E5609" w:rsidP="002E5609">
                  <w:pPr>
                    <w:jc w:val="right"/>
                  </w:pPr>
                  <w:r w:rsidRPr="00790FE9">
                    <w:t>$</w:t>
                  </w:r>
                  <w:r w:rsidR="0054096F" w:rsidRPr="00790FE9">
                    <w:t>50</w:t>
                  </w:r>
                  <w:r w:rsidRPr="00790FE9">
                    <w:t xml:space="preserve"> - Whole</w:t>
                  </w:r>
                </w:p>
                <w:p w14:paraId="4A2ABD3C" w14:textId="1E3C264A" w:rsidR="002E5609" w:rsidRPr="00790FE9" w:rsidRDefault="002E5609" w:rsidP="002E5609">
                  <w:pPr>
                    <w:jc w:val="right"/>
                  </w:pPr>
                  <w:r w:rsidRPr="00790FE9">
                    <w:t>$</w:t>
                  </w:r>
                  <w:r w:rsidR="0054096F" w:rsidRPr="00790FE9">
                    <w:t>60</w:t>
                  </w:r>
                  <w:r w:rsidRPr="00790FE9">
                    <w:t xml:space="preserve"> – ½ or ¼ </w:t>
                  </w:r>
                </w:p>
              </w:tc>
              <w:tc>
                <w:tcPr>
                  <w:tcW w:w="919" w:type="dxa"/>
                </w:tcPr>
                <w:p w14:paraId="64AA7C23" w14:textId="1B348AF3" w:rsidR="002E5609" w:rsidRPr="00790FE9" w:rsidRDefault="002E5609" w:rsidP="002E5609">
                  <w:pPr>
                    <w:jc w:val="right"/>
                  </w:pPr>
                  <w:r w:rsidRPr="00790FE9">
                    <w:t>$</w:t>
                  </w:r>
                  <w:r w:rsidR="0054096F" w:rsidRPr="00790FE9">
                    <w:t>20</w:t>
                  </w:r>
                  <w:r w:rsidRPr="00790FE9">
                    <w:t>.00</w:t>
                  </w:r>
                </w:p>
              </w:tc>
              <w:tc>
                <w:tcPr>
                  <w:tcW w:w="699" w:type="dxa"/>
                </w:tcPr>
                <w:p w14:paraId="7B6946A5" w14:textId="08FD2C62" w:rsidR="002E5609" w:rsidRPr="001B79D8" w:rsidRDefault="002E5609" w:rsidP="001B79D8">
                  <w:pPr>
                    <w:rPr>
                      <w:sz w:val="16"/>
                      <w:szCs w:val="16"/>
                    </w:rPr>
                  </w:pPr>
                  <w:r w:rsidRPr="001B79D8">
                    <w:rPr>
                      <w:sz w:val="16"/>
                      <w:szCs w:val="16"/>
                    </w:rPr>
                    <w:t>$</w:t>
                  </w:r>
                  <w:r w:rsidR="001B79D8" w:rsidRPr="001B79D8">
                    <w:rPr>
                      <w:sz w:val="16"/>
                      <w:szCs w:val="16"/>
                    </w:rPr>
                    <w:t>10</w:t>
                  </w:r>
                  <w:r w:rsidRPr="001B79D8">
                    <w:rPr>
                      <w:sz w:val="16"/>
                      <w:szCs w:val="16"/>
                    </w:rPr>
                    <w:t>.0</w:t>
                  </w:r>
                  <w:r w:rsidR="001B79D8" w:rsidRPr="001B79D8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2E5609" w14:paraId="151357C3" w14:textId="77777777" w:rsidTr="009F13F0">
              <w:trPr>
                <w:trHeight w:val="211"/>
              </w:trPr>
              <w:tc>
                <w:tcPr>
                  <w:tcW w:w="1006" w:type="dxa"/>
                </w:tcPr>
                <w:p w14:paraId="66774AB1" w14:textId="77777777" w:rsidR="002E5609" w:rsidRDefault="002E5609" w:rsidP="002E5609">
                  <w:r>
                    <w:t>Deer</w:t>
                  </w:r>
                </w:p>
              </w:tc>
              <w:tc>
                <w:tcPr>
                  <w:tcW w:w="1287" w:type="dxa"/>
                </w:tcPr>
                <w:p w14:paraId="09794E82" w14:textId="603AC193" w:rsidR="002E5609" w:rsidRPr="00790FE9" w:rsidRDefault="002E5609" w:rsidP="002E5609">
                  <w:pPr>
                    <w:jc w:val="right"/>
                  </w:pPr>
                  <w:r w:rsidRPr="00790FE9">
                    <w:t>$</w:t>
                  </w:r>
                  <w:r w:rsidR="0054096F" w:rsidRPr="00790FE9">
                    <w:t>30</w:t>
                  </w:r>
                  <w:r w:rsidRPr="00790FE9">
                    <w:t>.00</w:t>
                  </w:r>
                </w:p>
              </w:tc>
              <w:tc>
                <w:tcPr>
                  <w:tcW w:w="919" w:type="dxa"/>
                </w:tcPr>
                <w:p w14:paraId="0DC57B6A" w14:textId="28C1D584" w:rsidR="002E5609" w:rsidRPr="00790FE9" w:rsidRDefault="002E5609" w:rsidP="002E5609">
                  <w:pPr>
                    <w:jc w:val="right"/>
                  </w:pPr>
                  <w:r w:rsidRPr="00790FE9">
                    <w:t>$</w:t>
                  </w:r>
                  <w:r w:rsidR="0054096F" w:rsidRPr="00790FE9">
                    <w:t>10.00</w:t>
                  </w:r>
                </w:p>
              </w:tc>
              <w:tc>
                <w:tcPr>
                  <w:tcW w:w="699" w:type="dxa"/>
                </w:tcPr>
                <w:p w14:paraId="6C1C4F19" w14:textId="77777777" w:rsidR="002E5609" w:rsidRDefault="002E5609" w:rsidP="002E5609">
                  <w:pPr>
                    <w:jc w:val="right"/>
                  </w:pPr>
                  <w:r>
                    <w:t>NA</w:t>
                  </w:r>
                </w:p>
              </w:tc>
            </w:tr>
            <w:tr w:rsidR="002E5609" w14:paraId="48239105" w14:textId="77777777" w:rsidTr="009F13F0">
              <w:trPr>
                <w:trHeight w:val="226"/>
              </w:trPr>
              <w:tc>
                <w:tcPr>
                  <w:tcW w:w="1006" w:type="dxa"/>
                </w:tcPr>
                <w:p w14:paraId="221A9A0D" w14:textId="77777777" w:rsidR="002E5609" w:rsidRDefault="002E5609" w:rsidP="002E5609">
                  <w:r>
                    <w:t>Antelope</w:t>
                  </w:r>
                </w:p>
              </w:tc>
              <w:tc>
                <w:tcPr>
                  <w:tcW w:w="1287" w:type="dxa"/>
                </w:tcPr>
                <w:p w14:paraId="71949FC3" w14:textId="24F721E8" w:rsidR="002E5609" w:rsidRPr="00790FE9" w:rsidRDefault="002E5609" w:rsidP="002E5609">
                  <w:pPr>
                    <w:jc w:val="right"/>
                  </w:pPr>
                  <w:r w:rsidRPr="00790FE9">
                    <w:t>$</w:t>
                  </w:r>
                  <w:r w:rsidR="0054096F" w:rsidRPr="00790FE9">
                    <w:t>30.00</w:t>
                  </w:r>
                </w:p>
              </w:tc>
              <w:tc>
                <w:tcPr>
                  <w:tcW w:w="919" w:type="dxa"/>
                </w:tcPr>
                <w:p w14:paraId="6DC20123" w14:textId="013D6B4D" w:rsidR="0054096F" w:rsidRPr="00790FE9" w:rsidRDefault="002E5609" w:rsidP="0054096F">
                  <w:pPr>
                    <w:jc w:val="right"/>
                  </w:pPr>
                  <w:r w:rsidRPr="00790FE9">
                    <w:t>$</w:t>
                  </w:r>
                  <w:r w:rsidR="0054096F" w:rsidRPr="00790FE9">
                    <w:t>10.00</w:t>
                  </w:r>
                </w:p>
              </w:tc>
              <w:tc>
                <w:tcPr>
                  <w:tcW w:w="699" w:type="dxa"/>
                </w:tcPr>
                <w:p w14:paraId="46B27AF3" w14:textId="77777777" w:rsidR="002E5609" w:rsidRDefault="002E5609" w:rsidP="002E5609">
                  <w:pPr>
                    <w:jc w:val="right"/>
                  </w:pPr>
                  <w:r>
                    <w:t>NA</w:t>
                  </w:r>
                </w:p>
              </w:tc>
            </w:tr>
            <w:tr w:rsidR="002E5609" w14:paraId="555806AC" w14:textId="77777777" w:rsidTr="009F13F0">
              <w:trPr>
                <w:trHeight w:val="453"/>
              </w:trPr>
              <w:tc>
                <w:tcPr>
                  <w:tcW w:w="1006" w:type="dxa"/>
                </w:tcPr>
                <w:p w14:paraId="177F575E" w14:textId="77777777" w:rsidR="002E5609" w:rsidRDefault="002E5609" w:rsidP="002E5609">
                  <w:r>
                    <w:t>Moose</w:t>
                  </w:r>
                </w:p>
              </w:tc>
              <w:tc>
                <w:tcPr>
                  <w:tcW w:w="1287" w:type="dxa"/>
                </w:tcPr>
                <w:p w14:paraId="0B476FDE" w14:textId="32DBD1D2" w:rsidR="002E5609" w:rsidRPr="00790FE9" w:rsidRDefault="002E5609" w:rsidP="002E5609">
                  <w:pPr>
                    <w:jc w:val="right"/>
                  </w:pPr>
                  <w:r w:rsidRPr="00790FE9">
                    <w:t>$</w:t>
                  </w:r>
                  <w:r w:rsidR="000970DB" w:rsidRPr="00790FE9">
                    <w:t>5</w:t>
                  </w:r>
                  <w:r w:rsidR="0054096F" w:rsidRPr="00790FE9">
                    <w:t>5</w:t>
                  </w:r>
                  <w:r w:rsidRPr="00790FE9">
                    <w:t xml:space="preserve"> – Whole</w:t>
                  </w:r>
                </w:p>
                <w:p w14:paraId="4E9B4C66" w14:textId="34F259F5" w:rsidR="002E5609" w:rsidRPr="00790FE9" w:rsidRDefault="002E5609" w:rsidP="002E5609">
                  <w:pPr>
                    <w:jc w:val="right"/>
                  </w:pPr>
                  <w:r w:rsidRPr="00790FE9">
                    <w:t>$</w:t>
                  </w:r>
                  <w:r w:rsidR="000970DB" w:rsidRPr="00790FE9">
                    <w:t>6</w:t>
                  </w:r>
                  <w:r w:rsidR="0054096F" w:rsidRPr="00790FE9">
                    <w:t>5</w:t>
                  </w:r>
                  <w:r w:rsidRPr="00790FE9">
                    <w:t xml:space="preserve"> – ½ or ¼</w:t>
                  </w:r>
                </w:p>
              </w:tc>
              <w:tc>
                <w:tcPr>
                  <w:tcW w:w="919" w:type="dxa"/>
                </w:tcPr>
                <w:p w14:paraId="36CEBA19" w14:textId="7168FBF9" w:rsidR="002E5609" w:rsidRPr="00790FE9" w:rsidRDefault="002E5609" w:rsidP="002E5609">
                  <w:pPr>
                    <w:jc w:val="right"/>
                  </w:pPr>
                  <w:r w:rsidRPr="00790FE9">
                    <w:t>$</w:t>
                  </w:r>
                  <w:r w:rsidR="00790FE9" w:rsidRPr="00790FE9">
                    <w:t>20.00</w:t>
                  </w:r>
                </w:p>
              </w:tc>
              <w:tc>
                <w:tcPr>
                  <w:tcW w:w="699" w:type="dxa"/>
                </w:tcPr>
                <w:p w14:paraId="33C63124" w14:textId="77777777" w:rsidR="002E5609" w:rsidRDefault="002E5609" w:rsidP="002E5609">
                  <w:pPr>
                    <w:jc w:val="right"/>
                  </w:pPr>
                  <w:r>
                    <w:t>NA</w:t>
                  </w:r>
                </w:p>
              </w:tc>
            </w:tr>
            <w:tr w:rsidR="002E5609" w14:paraId="0163461E" w14:textId="77777777" w:rsidTr="009F13F0">
              <w:trPr>
                <w:trHeight w:val="438"/>
              </w:trPr>
              <w:tc>
                <w:tcPr>
                  <w:tcW w:w="1006" w:type="dxa"/>
                </w:tcPr>
                <w:p w14:paraId="2D04D119" w14:textId="77777777" w:rsidR="002E5609" w:rsidRDefault="002E5609" w:rsidP="002E5609">
                  <w:r>
                    <w:t>Sheep/ Goat</w:t>
                  </w:r>
                </w:p>
              </w:tc>
              <w:tc>
                <w:tcPr>
                  <w:tcW w:w="1287" w:type="dxa"/>
                </w:tcPr>
                <w:p w14:paraId="2CD6730A" w14:textId="2324F207" w:rsidR="002E5609" w:rsidRPr="00790FE9" w:rsidRDefault="002E5609" w:rsidP="002E5609">
                  <w:pPr>
                    <w:jc w:val="right"/>
                  </w:pPr>
                  <w:r w:rsidRPr="00790FE9">
                    <w:t>$</w:t>
                  </w:r>
                  <w:r w:rsidR="000970DB" w:rsidRPr="00790FE9">
                    <w:t>4</w:t>
                  </w:r>
                  <w:r w:rsidR="0054096F" w:rsidRPr="00790FE9">
                    <w:t>5</w:t>
                  </w:r>
                  <w:r w:rsidRPr="00790FE9">
                    <w:t>.00</w:t>
                  </w:r>
                </w:p>
              </w:tc>
              <w:tc>
                <w:tcPr>
                  <w:tcW w:w="919" w:type="dxa"/>
                </w:tcPr>
                <w:p w14:paraId="3A0820FF" w14:textId="77777777" w:rsidR="002E5609" w:rsidRPr="00790FE9" w:rsidRDefault="002E5609" w:rsidP="002E5609">
                  <w:pPr>
                    <w:jc w:val="right"/>
                  </w:pPr>
                  <w:r w:rsidRPr="00790FE9">
                    <w:t>NA</w:t>
                  </w:r>
                </w:p>
              </w:tc>
              <w:tc>
                <w:tcPr>
                  <w:tcW w:w="699" w:type="dxa"/>
                </w:tcPr>
                <w:p w14:paraId="64E6B2B9" w14:textId="77777777" w:rsidR="002E5609" w:rsidRDefault="002E5609" w:rsidP="002E5609">
                  <w:pPr>
                    <w:jc w:val="right"/>
                  </w:pPr>
                  <w:r>
                    <w:t>NA</w:t>
                  </w:r>
                </w:p>
              </w:tc>
            </w:tr>
            <w:tr w:rsidR="002E5609" w14:paraId="31A33211" w14:textId="77777777" w:rsidTr="009F13F0">
              <w:trPr>
                <w:trHeight w:val="226"/>
              </w:trPr>
              <w:tc>
                <w:tcPr>
                  <w:tcW w:w="1006" w:type="dxa"/>
                </w:tcPr>
                <w:p w14:paraId="58859762" w14:textId="77777777" w:rsidR="002E5609" w:rsidRDefault="002E5609" w:rsidP="002E5609">
                  <w:r>
                    <w:t>Bear</w:t>
                  </w:r>
                </w:p>
              </w:tc>
              <w:tc>
                <w:tcPr>
                  <w:tcW w:w="1287" w:type="dxa"/>
                </w:tcPr>
                <w:p w14:paraId="180D6412" w14:textId="6B5FB820" w:rsidR="002E5609" w:rsidRPr="00790FE9" w:rsidRDefault="002E5609" w:rsidP="002E5609">
                  <w:pPr>
                    <w:jc w:val="right"/>
                  </w:pPr>
                  <w:r w:rsidRPr="00790FE9">
                    <w:t>$</w:t>
                  </w:r>
                  <w:r w:rsidR="000970DB" w:rsidRPr="00790FE9">
                    <w:t>6</w:t>
                  </w:r>
                  <w:r w:rsidR="0054096F" w:rsidRPr="00790FE9">
                    <w:t>5</w:t>
                  </w:r>
                  <w:r w:rsidRPr="00790FE9">
                    <w:t>.00</w:t>
                  </w:r>
                </w:p>
              </w:tc>
              <w:tc>
                <w:tcPr>
                  <w:tcW w:w="919" w:type="dxa"/>
                </w:tcPr>
                <w:p w14:paraId="54C4C0D5" w14:textId="77777777" w:rsidR="002E5609" w:rsidRPr="00790FE9" w:rsidRDefault="002E5609" w:rsidP="002E5609">
                  <w:pPr>
                    <w:jc w:val="right"/>
                  </w:pPr>
                  <w:r w:rsidRPr="00790FE9">
                    <w:t>NA</w:t>
                  </w:r>
                </w:p>
              </w:tc>
              <w:tc>
                <w:tcPr>
                  <w:tcW w:w="699" w:type="dxa"/>
                </w:tcPr>
                <w:p w14:paraId="1B26915C" w14:textId="77777777" w:rsidR="002E5609" w:rsidRDefault="002E5609" w:rsidP="002E5609">
                  <w:pPr>
                    <w:jc w:val="right"/>
                  </w:pPr>
                  <w:r>
                    <w:t>NA</w:t>
                  </w:r>
                </w:p>
              </w:tc>
            </w:tr>
            <w:tr w:rsidR="002E5609" w14:paraId="581003AE" w14:textId="77777777" w:rsidTr="009F13F0">
              <w:trPr>
                <w:trHeight w:val="211"/>
              </w:trPr>
              <w:tc>
                <w:tcPr>
                  <w:tcW w:w="1006" w:type="dxa"/>
                </w:tcPr>
                <w:p w14:paraId="5CC48021" w14:textId="77777777" w:rsidR="002E5609" w:rsidRDefault="002E5609" w:rsidP="002E5609">
                  <w:r>
                    <w:t>Buffalo</w:t>
                  </w:r>
                </w:p>
              </w:tc>
              <w:tc>
                <w:tcPr>
                  <w:tcW w:w="1287" w:type="dxa"/>
                </w:tcPr>
                <w:p w14:paraId="7974568A" w14:textId="53F042C4" w:rsidR="002E5609" w:rsidRPr="00790FE9" w:rsidRDefault="002E5609" w:rsidP="002E5609">
                  <w:pPr>
                    <w:jc w:val="right"/>
                  </w:pPr>
                  <w:r w:rsidRPr="00790FE9">
                    <w:t>$7</w:t>
                  </w:r>
                  <w:r w:rsidR="0054096F" w:rsidRPr="00790FE9">
                    <w:t>5</w:t>
                  </w:r>
                  <w:r w:rsidRPr="00790FE9">
                    <w:t>.00</w:t>
                  </w:r>
                </w:p>
              </w:tc>
              <w:tc>
                <w:tcPr>
                  <w:tcW w:w="919" w:type="dxa"/>
                </w:tcPr>
                <w:p w14:paraId="7F28E331" w14:textId="77777777" w:rsidR="002E5609" w:rsidRPr="00790FE9" w:rsidRDefault="002E5609" w:rsidP="002E5609">
                  <w:pPr>
                    <w:jc w:val="right"/>
                  </w:pPr>
                  <w:r w:rsidRPr="00790FE9">
                    <w:t>NA</w:t>
                  </w:r>
                </w:p>
              </w:tc>
              <w:tc>
                <w:tcPr>
                  <w:tcW w:w="699" w:type="dxa"/>
                </w:tcPr>
                <w:p w14:paraId="5EA0C0C4" w14:textId="77777777" w:rsidR="002E5609" w:rsidRDefault="002E5609" w:rsidP="002E5609">
                  <w:pPr>
                    <w:jc w:val="right"/>
                  </w:pPr>
                  <w:r>
                    <w:t>NA</w:t>
                  </w:r>
                </w:p>
              </w:tc>
            </w:tr>
          </w:tbl>
          <w:p w14:paraId="796A1A4D" w14:textId="77777777" w:rsidR="00007663" w:rsidRDefault="00007663" w:rsidP="002E5609">
            <w:pPr>
              <w:pStyle w:val="ListBullet"/>
              <w:numPr>
                <w:ilvl w:val="0"/>
                <w:numId w:val="0"/>
              </w:numPr>
              <w:ind w:left="288"/>
            </w:pPr>
          </w:p>
        </w:tc>
        <w:tc>
          <w:tcPr>
            <w:tcW w:w="238" w:type="dxa"/>
          </w:tcPr>
          <w:p w14:paraId="767FF1FB" w14:textId="7AFD86B4" w:rsidR="00007663" w:rsidRDefault="00007663"/>
        </w:tc>
        <w:tc>
          <w:tcPr>
            <w:tcW w:w="208" w:type="dxa"/>
          </w:tcPr>
          <w:p w14:paraId="25732DAF" w14:textId="610F1126" w:rsidR="00007663" w:rsidRDefault="00007663"/>
        </w:tc>
        <w:tc>
          <w:tcPr>
            <w:tcW w:w="4447" w:type="dxa"/>
          </w:tcPr>
          <w:tbl>
            <w:tblPr>
              <w:tblStyle w:val="TableLayout"/>
              <w:tblW w:w="4874" w:type="dxa"/>
              <w:tblLayout w:type="fixed"/>
              <w:tblLook w:val="04A0" w:firstRow="1" w:lastRow="0" w:firstColumn="1" w:lastColumn="0" w:noHBand="0" w:noVBand="1"/>
            </w:tblPr>
            <w:tblGrid>
              <w:gridCol w:w="4874"/>
            </w:tblGrid>
            <w:tr w:rsidR="00007663" w14:paraId="5A363F74" w14:textId="77777777" w:rsidTr="009F13F0">
              <w:trPr>
                <w:trHeight w:hRule="exact" w:val="7986"/>
              </w:trPr>
              <w:tc>
                <w:tcPr>
                  <w:tcW w:w="5000" w:type="pct"/>
                </w:tcPr>
                <w:p w14:paraId="4EAC6405" w14:textId="4B0A8402" w:rsidR="00007663" w:rsidRDefault="005856D8" w:rsidP="009F13F0">
                  <w:pPr>
                    <w:pStyle w:val="Heading1"/>
                    <w:jc w:val="center"/>
                  </w:pPr>
                  <w:r>
                    <w:t>Important Information</w:t>
                  </w:r>
                </w:p>
                <w:p w14:paraId="1D879A59" w14:textId="43EDE3C1" w:rsidR="009B0688" w:rsidRPr="009B0688" w:rsidRDefault="009B0688" w:rsidP="009B0688"/>
                <w:p w14:paraId="763912F5" w14:textId="77777777" w:rsidR="005856D8" w:rsidRPr="00F26780" w:rsidRDefault="005856D8" w:rsidP="005856D8">
                  <w:pPr>
                    <w:spacing w:after="0" w:line="240" w:lineRule="auto"/>
                    <w:rPr>
                      <w:rFonts w:ascii="Arial" w:hAnsi="Arial" w:cs="Arial"/>
                      <w:szCs w:val="18"/>
                    </w:rPr>
                  </w:pPr>
                </w:p>
                <w:p w14:paraId="06993DEA" w14:textId="53AAAEB7" w:rsidR="005856D8" w:rsidRPr="00F26780" w:rsidRDefault="005856D8" w:rsidP="005856D8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ind w:left="406"/>
                    <w:rPr>
                      <w:rFonts w:ascii="Arial" w:hAnsi="Arial" w:cs="Arial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szCs w:val="18"/>
                    </w:rPr>
                    <w:t>“Full cut and wrap” include:</w:t>
                  </w:r>
                </w:p>
                <w:p w14:paraId="3FE8E5B1" w14:textId="77A3F3D8" w:rsidR="005856D8" w:rsidRPr="00F26780" w:rsidRDefault="00CF4A1B" w:rsidP="005856D8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ind w:left="856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/>
                      <w:szCs w:val="18"/>
                    </w:rPr>
                    <w:t>l</w:t>
                  </w:r>
                  <w:r w:rsidR="005856D8" w:rsidRPr="00F26780">
                    <w:rPr>
                      <w:rFonts w:ascii="Arial" w:hAnsi="Arial" w:cs="Arial"/>
                      <w:szCs w:val="18"/>
                    </w:rPr>
                    <w:t>oin steak</w:t>
                  </w:r>
                </w:p>
                <w:p w14:paraId="64C08D2B" w14:textId="424BBBD4" w:rsidR="005856D8" w:rsidRPr="00F26780" w:rsidRDefault="005856D8" w:rsidP="005856D8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ind w:left="856"/>
                    <w:rPr>
                      <w:rFonts w:ascii="Arial" w:hAnsi="Arial" w:cs="Arial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szCs w:val="18"/>
                    </w:rPr>
                    <w:t>round steak</w:t>
                  </w:r>
                </w:p>
                <w:p w14:paraId="49F48A9B" w14:textId="78FEDD28" w:rsidR="005856D8" w:rsidRPr="00F26780" w:rsidRDefault="005856D8" w:rsidP="005856D8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ind w:left="856"/>
                    <w:rPr>
                      <w:rFonts w:ascii="Arial" w:hAnsi="Arial" w:cs="Arial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szCs w:val="18"/>
                    </w:rPr>
                    <w:t>cube steak</w:t>
                  </w:r>
                </w:p>
                <w:p w14:paraId="457629EF" w14:textId="7C29DB13" w:rsidR="005856D8" w:rsidRDefault="00CF4A1B" w:rsidP="005856D8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ind w:left="856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/>
                      <w:szCs w:val="18"/>
                    </w:rPr>
                    <w:t>r</w:t>
                  </w:r>
                  <w:r w:rsidR="005856D8" w:rsidRPr="00F26780">
                    <w:rPr>
                      <w:rFonts w:ascii="Arial" w:hAnsi="Arial" w:cs="Arial"/>
                      <w:szCs w:val="18"/>
                    </w:rPr>
                    <w:t>oast upon request</w:t>
                  </w:r>
                </w:p>
                <w:p w14:paraId="11194700" w14:textId="57766FA6" w:rsidR="002077C9" w:rsidRPr="00F26780" w:rsidRDefault="00CF4A1B" w:rsidP="005856D8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ind w:left="856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/>
                      <w:szCs w:val="18"/>
                    </w:rPr>
                    <w:t>b</w:t>
                  </w:r>
                  <w:r w:rsidR="002077C9">
                    <w:rPr>
                      <w:rFonts w:ascii="Arial" w:hAnsi="Arial" w:cs="Arial"/>
                      <w:szCs w:val="18"/>
                    </w:rPr>
                    <w:t xml:space="preserve">urger </w:t>
                  </w:r>
                  <w:r>
                    <w:rPr>
                      <w:rFonts w:ascii="Arial" w:hAnsi="Arial" w:cs="Arial"/>
                      <w:szCs w:val="18"/>
                    </w:rPr>
                    <w:t>with</w:t>
                  </w:r>
                  <w:r w:rsidR="002077C9">
                    <w:rPr>
                      <w:rFonts w:ascii="Arial" w:hAnsi="Arial" w:cs="Arial"/>
                      <w:szCs w:val="18"/>
                    </w:rPr>
                    <w:t xml:space="preserve"> 10%</w:t>
                  </w:r>
                  <w:r>
                    <w:rPr>
                      <w:rFonts w:ascii="Arial" w:hAnsi="Arial" w:cs="Arial"/>
                      <w:szCs w:val="18"/>
                    </w:rPr>
                    <w:t xml:space="preserve"> suet</w:t>
                  </w:r>
                </w:p>
                <w:p w14:paraId="6133968E" w14:textId="1318CB52" w:rsidR="005856D8" w:rsidRPr="00F26780" w:rsidRDefault="00CF4A1B" w:rsidP="00F26780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ind w:left="856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/>
                      <w:szCs w:val="18"/>
                    </w:rPr>
                    <w:t>s</w:t>
                  </w:r>
                  <w:r w:rsidR="005856D8" w:rsidRPr="00F26780">
                    <w:rPr>
                      <w:rFonts w:ascii="Arial" w:hAnsi="Arial" w:cs="Arial"/>
                      <w:szCs w:val="18"/>
                    </w:rPr>
                    <w:t xml:space="preserve">uet </w:t>
                  </w:r>
                  <w:r w:rsidR="002077C9">
                    <w:rPr>
                      <w:rFonts w:ascii="Arial" w:hAnsi="Arial" w:cs="Arial"/>
                      <w:szCs w:val="18"/>
                    </w:rPr>
                    <w:t>at or over</w:t>
                  </w:r>
                  <w:r w:rsidR="005856D8" w:rsidRPr="00F26780">
                    <w:rPr>
                      <w:rFonts w:ascii="Arial" w:hAnsi="Arial" w:cs="Arial"/>
                      <w:szCs w:val="18"/>
                    </w:rPr>
                    <w:t xml:space="preserve"> 20%</w:t>
                  </w:r>
                  <w:r w:rsidR="002077C9">
                    <w:rPr>
                      <w:rFonts w:ascii="Arial" w:hAnsi="Arial" w:cs="Arial"/>
                      <w:szCs w:val="18"/>
                    </w:rPr>
                    <w:t xml:space="preserve"> addi</w:t>
                  </w:r>
                  <w:r>
                    <w:rPr>
                      <w:rFonts w:ascii="Arial" w:hAnsi="Arial" w:cs="Arial"/>
                      <w:szCs w:val="18"/>
                    </w:rPr>
                    <w:t>tiona</w:t>
                  </w:r>
                  <w:r w:rsidR="002077C9">
                    <w:rPr>
                      <w:rFonts w:ascii="Arial" w:hAnsi="Arial" w:cs="Arial"/>
                      <w:szCs w:val="18"/>
                    </w:rPr>
                    <w:t>l fee</w:t>
                  </w:r>
                </w:p>
                <w:p w14:paraId="1323B289" w14:textId="2F46D19C" w:rsidR="005856D8" w:rsidRPr="00F26780" w:rsidRDefault="005856D8" w:rsidP="005856D8">
                  <w:pPr>
                    <w:pStyle w:val="SectionHeading2"/>
                    <w:numPr>
                      <w:ilvl w:val="0"/>
                      <w:numId w:val="7"/>
                    </w:numPr>
                    <w:spacing w:before="0" w:after="0" w:line="240" w:lineRule="auto"/>
                    <w:ind w:left="40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All hides belong to Tizer Meats unless buy back is arranged</w:t>
                  </w:r>
                  <w:r w:rsidR="00CF4A1B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at drop off</w:t>
                  </w: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. </w:t>
                  </w:r>
                </w:p>
                <w:p w14:paraId="5B84E94A" w14:textId="739DC3C9" w:rsidR="005856D8" w:rsidRPr="00F26780" w:rsidRDefault="005856D8" w:rsidP="005856D8">
                  <w:pPr>
                    <w:pStyle w:val="SectionHeading2"/>
                    <w:numPr>
                      <w:ilvl w:val="1"/>
                      <w:numId w:val="7"/>
                    </w:numPr>
                    <w:spacing w:before="0" w:after="0" w:line="240" w:lineRule="auto"/>
                    <w:ind w:left="85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Buffalo </w:t>
                  </w:r>
                  <w:r w:rsidR="00D744FD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……………………</w:t>
                  </w: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$20.00</w:t>
                  </w:r>
                </w:p>
                <w:p w14:paraId="14F6AC94" w14:textId="77777777" w:rsidR="005856D8" w:rsidRPr="00F26780" w:rsidRDefault="00D744FD" w:rsidP="005856D8">
                  <w:pPr>
                    <w:pStyle w:val="SectionHeading2"/>
                    <w:numPr>
                      <w:ilvl w:val="1"/>
                      <w:numId w:val="7"/>
                    </w:numPr>
                    <w:spacing w:before="0" w:after="0" w:line="240" w:lineRule="auto"/>
                    <w:ind w:left="85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Elk/Moose ……………</w:t>
                  </w:r>
                  <w:proofErr w:type="gramStart"/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…..</w:t>
                  </w:r>
                  <w:proofErr w:type="gramEnd"/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 w:rsidR="005856D8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$15</w:t>
                  </w: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.00</w:t>
                  </w:r>
                </w:p>
                <w:p w14:paraId="5647646F" w14:textId="3517C6EF" w:rsidR="005856D8" w:rsidRPr="00F26780" w:rsidRDefault="00D744FD" w:rsidP="005856D8">
                  <w:pPr>
                    <w:pStyle w:val="SectionHeading2"/>
                    <w:numPr>
                      <w:ilvl w:val="1"/>
                      <w:numId w:val="7"/>
                    </w:numPr>
                    <w:spacing w:before="0" w:after="0" w:line="240" w:lineRule="auto"/>
                    <w:ind w:left="85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Deer ……………………… </w:t>
                  </w:r>
                  <w:r w:rsidR="005856D8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$10</w:t>
                  </w: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.00</w:t>
                  </w:r>
                </w:p>
                <w:p w14:paraId="0BE4D8C9" w14:textId="39FA3A9D" w:rsidR="005856D8" w:rsidRPr="00F26780" w:rsidRDefault="00D744FD" w:rsidP="00F26780">
                  <w:pPr>
                    <w:pStyle w:val="SectionHeading2"/>
                    <w:numPr>
                      <w:ilvl w:val="1"/>
                      <w:numId w:val="7"/>
                    </w:numPr>
                    <w:spacing w:before="0" w:after="0" w:line="240" w:lineRule="auto"/>
                    <w:ind w:left="85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Antelope …………………... </w:t>
                  </w:r>
                  <w:r w:rsidR="005856D8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$7</w:t>
                  </w: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.00</w:t>
                  </w:r>
                </w:p>
                <w:p w14:paraId="655D3E0E" w14:textId="0BEAE587" w:rsidR="00D744FD" w:rsidRPr="00F26780" w:rsidRDefault="005856D8" w:rsidP="005856D8">
                  <w:pPr>
                    <w:pStyle w:val="SectionHeading2"/>
                    <w:numPr>
                      <w:ilvl w:val="0"/>
                      <w:numId w:val="7"/>
                    </w:numPr>
                    <w:spacing w:before="0" w:after="0" w:line="240" w:lineRule="auto"/>
                    <w:ind w:left="40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Antlers/Horns </w:t>
                  </w:r>
                  <w:r w:rsidR="00D744FD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You Want Back</w:t>
                  </w:r>
                </w:p>
                <w:p w14:paraId="624D0520" w14:textId="2AA66F10" w:rsidR="000970DB" w:rsidRDefault="00CF4A1B" w:rsidP="00F26780">
                  <w:pPr>
                    <w:pStyle w:val="SectionHeading2"/>
                    <w:numPr>
                      <w:ilvl w:val="1"/>
                      <w:numId w:val="7"/>
                    </w:numPr>
                    <w:spacing w:before="0" w:after="0" w:line="240" w:lineRule="auto"/>
                    <w:ind w:left="85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Must t</w:t>
                  </w:r>
                  <w:r w:rsidR="005856D8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ake </w:t>
                  </w:r>
                  <w:r w:rsidR="00032EE1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horns or head </w:t>
                  </w:r>
                  <w:r w:rsidR="005856D8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with you </w:t>
                  </w:r>
                  <w:r w:rsidR="00032EE1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at time </w:t>
                  </w:r>
                </w:p>
                <w:p w14:paraId="45229147" w14:textId="3510D876" w:rsidR="005856D8" w:rsidRPr="00F26780" w:rsidRDefault="00032EE1" w:rsidP="000970DB">
                  <w:pPr>
                    <w:pStyle w:val="SectionHeading2"/>
                    <w:spacing w:before="0" w:after="0" w:line="240" w:lineRule="auto"/>
                    <w:ind w:left="85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of</w:t>
                  </w:r>
                  <w:r w:rsidR="005856D8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drop off</w:t>
                  </w:r>
                </w:p>
                <w:p w14:paraId="58152389" w14:textId="77777777" w:rsidR="000970DB" w:rsidRDefault="005856D8" w:rsidP="00F26780">
                  <w:pPr>
                    <w:pStyle w:val="SectionHeading2"/>
                    <w:numPr>
                      <w:ilvl w:val="0"/>
                      <w:numId w:val="7"/>
                    </w:numPr>
                    <w:spacing w:before="0" w:after="0" w:line="240" w:lineRule="auto"/>
                    <w:ind w:left="40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Beetle Cleaned Orders must be pre-</w:t>
                  </w:r>
                  <w:r w:rsidR="00F26780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paid</w:t>
                  </w: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and </w:t>
                  </w:r>
                </w:p>
                <w:p w14:paraId="5A2C23BD" w14:textId="087627CE" w:rsidR="00F26780" w:rsidRPr="00F26780" w:rsidRDefault="005856D8" w:rsidP="000970DB">
                  <w:pPr>
                    <w:pStyle w:val="SectionHeading2"/>
                    <w:spacing w:before="0" w:after="0" w:line="240" w:lineRule="auto"/>
                    <w:ind w:left="40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skull </w:t>
                  </w:r>
                  <w:r w:rsidR="00F26780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must be </w:t>
                  </w:r>
                  <w:r w:rsidR="0054096F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tagged and</w:t>
                  </w:r>
                  <w:r w:rsidR="00F26780"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 w:rsidRP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identified</w:t>
                  </w:r>
                </w:p>
                <w:p w14:paraId="6A63E66B" w14:textId="568EC877" w:rsidR="00F26780" w:rsidRPr="00F26780" w:rsidRDefault="00F26780" w:rsidP="00F26780">
                  <w:pPr>
                    <w:pStyle w:val="SectionHeading2"/>
                    <w:numPr>
                      <w:ilvl w:val="0"/>
                      <w:numId w:val="7"/>
                    </w:numPr>
                    <w:spacing w:before="0" w:after="0" w:line="240" w:lineRule="auto"/>
                    <w:ind w:left="40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All meat </w:t>
                  </w:r>
                  <w:r w:rsidR="00CF4A1B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is 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vacuum sealed</w:t>
                  </w:r>
                </w:p>
                <w:p w14:paraId="158B9222" w14:textId="6A96DB74" w:rsidR="00F26780" w:rsidRPr="00F26780" w:rsidRDefault="00F26780" w:rsidP="00F26780">
                  <w:pPr>
                    <w:pStyle w:val="SectionHeading2"/>
                    <w:numPr>
                      <w:ilvl w:val="0"/>
                      <w:numId w:val="7"/>
                    </w:numPr>
                    <w:spacing w:before="0" w:after="0" w:line="240" w:lineRule="auto"/>
                    <w:ind w:left="40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Field boned animals are the same price as whole carcass animals</w:t>
                  </w:r>
                </w:p>
                <w:p w14:paraId="2671CE1D" w14:textId="33F8C0B1" w:rsidR="00F26780" w:rsidRPr="00F26780" w:rsidRDefault="00F26780" w:rsidP="00F26780">
                  <w:pPr>
                    <w:pStyle w:val="SectionHeading2"/>
                    <w:numPr>
                      <w:ilvl w:val="0"/>
                      <w:numId w:val="7"/>
                    </w:numPr>
                    <w:spacing w:before="0" w:after="0" w:line="240" w:lineRule="auto"/>
                    <w:ind w:left="40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No stew meat, liver or heart</w:t>
                  </w:r>
                </w:p>
                <w:p w14:paraId="76FCE501" w14:textId="22879D34" w:rsidR="00F26780" w:rsidRDefault="00F26780" w:rsidP="00F26780">
                  <w:pPr>
                    <w:pStyle w:val="SectionHeading2"/>
                    <w:numPr>
                      <w:ilvl w:val="0"/>
                      <w:numId w:val="7"/>
                    </w:numPr>
                    <w:spacing w:before="0" w:after="0" w:line="240" w:lineRule="auto"/>
                    <w:ind w:left="40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Thawing fee …………………</w:t>
                  </w:r>
                  <w:proofErr w:type="gramStart"/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…..</w:t>
                  </w:r>
                  <w:proofErr w:type="gramEnd"/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$</w:t>
                  </w:r>
                  <w:r w:rsidR="00AA3D7B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25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.00</w:t>
                  </w:r>
                </w:p>
                <w:p w14:paraId="5EEA5996" w14:textId="4455B50C" w:rsidR="00F26780" w:rsidRDefault="00F26780" w:rsidP="00F26780">
                  <w:pPr>
                    <w:pStyle w:val="SectionHeading2"/>
                    <w:numPr>
                      <w:ilvl w:val="0"/>
                      <w:numId w:val="7"/>
                    </w:numPr>
                    <w:spacing w:before="0" w:after="0" w:line="240" w:lineRule="auto"/>
                    <w:ind w:left="40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Excessively dirty …………</w:t>
                  </w:r>
                  <w:proofErr w:type="gramStart"/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…..</w:t>
                  </w:r>
                  <w:proofErr w:type="gramEnd"/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… $</w:t>
                  </w:r>
                  <w:r w:rsidR="0054096F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20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.00</w:t>
                  </w:r>
                </w:p>
                <w:p w14:paraId="5F7BC401" w14:textId="2ADC53F8" w:rsidR="00F26780" w:rsidRDefault="00F26780" w:rsidP="00F26780">
                  <w:pPr>
                    <w:pStyle w:val="SectionHeading2"/>
                    <w:numPr>
                      <w:ilvl w:val="0"/>
                      <w:numId w:val="7"/>
                    </w:numPr>
                    <w:spacing w:before="0" w:after="0" w:line="240" w:lineRule="auto"/>
                    <w:ind w:left="40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Rush Fee:</w:t>
                  </w:r>
                </w:p>
                <w:p w14:paraId="2A1B4583" w14:textId="0771B67F" w:rsidR="00F26780" w:rsidRDefault="00F26780" w:rsidP="00F26780">
                  <w:pPr>
                    <w:pStyle w:val="SectionHeading2"/>
                    <w:numPr>
                      <w:ilvl w:val="1"/>
                      <w:numId w:val="7"/>
                    </w:numPr>
                    <w:spacing w:before="0" w:after="0" w:line="240" w:lineRule="auto"/>
                    <w:ind w:left="76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1-2 days …. </w:t>
                  </w:r>
                  <w:r w:rsidR="009B0688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…</w:t>
                  </w:r>
                  <w:r w:rsidR="00203279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……</w:t>
                  </w:r>
                  <w:r w:rsidR="009B0688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……</w:t>
                  </w:r>
                  <w:r w:rsidR="00203279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double fee</w:t>
                  </w:r>
                </w:p>
                <w:p w14:paraId="734682AF" w14:textId="73314DB5" w:rsidR="00F26780" w:rsidRPr="00F26780" w:rsidRDefault="0025034E" w:rsidP="00F26780">
                  <w:pPr>
                    <w:pStyle w:val="SectionHeading2"/>
                    <w:numPr>
                      <w:ilvl w:val="1"/>
                      <w:numId w:val="7"/>
                    </w:numPr>
                    <w:spacing w:before="0" w:after="0" w:line="240" w:lineRule="auto"/>
                    <w:ind w:left="766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1312" behindDoc="0" locked="0" layoutInCell="1" allowOverlap="1" wp14:anchorId="0B3C5D88" wp14:editId="15D8283B">
                            <wp:simplePos x="0" y="0"/>
                            <wp:positionH relativeFrom="column">
                              <wp:posOffset>234315</wp:posOffset>
                            </wp:positionH>
                            <wp:positionV relativeFrom="paragraph">
                              <wp:posOffset>307975</wp:posOffset>
                            </wp:positionV>
                            <wp:extent cx="1973580" cy="243840"/>
                            <wp:effectExtent l="0" t="0" r="26670" b="2286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73580" cy="2438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8629457" w14:textId="50E181DA" w:rsidR="0025034E" w:rsidRDefault="0025034E" w:rsidP="0025034E">
                                        <w:pPr>
                                          <w:jc w:val="center"/>
                                        </w:pPr>
                                        <w:r w:rsidRPr="00581EB1">
                                          <w:rPr>
                                            <w:highlight w:val="yellow"/>
                                          </w:rPr>
                                          <w:t xml:space="preserve">Effective </w:t>
                                        </w:r>
                                        <w:r w:rsidR="00B0560E" w:rsidRPr="00581EB1">
                                          <w:rPr>
                                            <w:highlight w:val="yellow"/>
                                          </w:rPr>
                                          <w:t>10</w:t>
                                        </w:r>
                                        <w:r w:rsidR="00581EB1" w:rsidRPr="00581EB1">
                                          <w:rPr>
                                            <w:highlight w:val="yellow"/>
                                          </w:rPr>
                                          <w:t>/08</w:t>
                                        </w:r>
                                        <w:r w:rsidR="001B79D8" w:rsidRPr="00581EB1">
                                          <w:rPr>
                                            <w:highlight w:val="yellow"/>
                                          </w:rPr>
                                          <w:t>/202</w:t>
                                        </w:r>
                                        <w:r w:rsidR="00B0560E" w:rsidRPr="00581EB1">
                                          <w:rPr>
                                            <w:highlight w:val="yellow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B3C5D88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8.45pt;margin-top:24.25pt;width:155.4pt;height:19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">
                            <v:textbox>
                              <w:txbxContent>
                                <w:p w14:paraId="78629457" w14:textId="50E181DA" w:rsidR="0025034E" w:rsidRDefault="0025034E" w:rsidP="0025034E">
                                  <w:pPr>
                                    <w:jc w:val="center"/>
                                  </w:pPr>
                                  <w:r w:rsidRPr="00581EB1">
                                    <w:rPr>
                                      <w:highlight w:val="yellow"/>
                                    </w:rPr>
                                    <w:t xml:space="preserve">Effective </w:t>
                                  </w:r>
                                  <w:r w:rsidR="00B0560E" w:rsidRPr="00581EB1">
                                    <w:rPr>
                                      <w:highlight w:val="yellow"/>
                                    </w:rPr>
                                    <w:t>10</w:t>
                                  </w:r>
                                  <w:r w:rsidR="00581EB1" w:rsidRPr="00581EB1">
                                    <w:rPr>
                                      <w:highlight w:val="yellow"/>
                                    </w:rPr>
                                    <w:t>/08</w:t>
                                  </w:r>
                                  <w:r w:rsidR="001B79D8" w:rsidRPr="00581EB1">
                                    <w:rPr>
                                      <w:highlight w:val="yellow"/>
                                    </w:rPr>
                                    <w:t>/202</w:t>
                                  </w:r>
                                  <w:r w:rsidR="00B0560E" w:rsidRPr="00581EB1">
                                    <w:rPr>
                                      <w:highlight w:val="yellow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3 days + .……………</w:t>
                  </w:r>
                  <w:proofErr w:type="gramStart"/>
                  <w:r w:rsidR="00203279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..</w:t>
                  </w:r>
                  <w:r w:rsid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...</w:t>
                  </w:r>
                  <w:proofErr w:type="gramEnd"/>
                  <w:r w:rsid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… $</w:t>
                  </w:r>
                  <w:r w:rsidR="00203279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100</w:t>
                  </w:r>
                  <w:r w:rsidR="00F2678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.00</w:t>
                  </w:r>
                </w:p>
                <w:p w14:paraId="73107A71" w14:textId="776E2E2D" w:rsidR="00007663" w:rsidRDefault="00007663"/>
              </w:tc>
            </w:tr>
            <w:tr w:rsidR="00007663" w14:paraId="5A6C7337" w14:textId="77777777" w:rsidTr="009F13F0">
              <w:trPr>
                <w:trHeight w:hRule="exact" w:val="2904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PlainTable41"/>
                    <w:tblW w:w="4873" w:type="dxa"/>
                    <w:tblInd w:w="2" w:type="dxa"/>
                    <w:tblLayout w:type="fixed"/>
                    <w:tblLook w:val="0620" w:firstRow="1" w:lastRow="0" w:firstColumn="0" w:lastColumn="0" w:noHBand="1" w:noVBand="1"/>
                  </w:tblPr>
                  <w:tblGrid>
                    <w:gridCol w:w="1548"/>
                    <w:gridCol w:w="342"/>
                    <w:gridCol w:w="2983"/>
                  </w:tblGrid>
                  <w:tr w:rsidR="00007663" w14:paraId="1990EE4D" w14:textId="77777777" w:rsidTr="009F13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1406"/>
                    </w:trPr>
                    <w:tc>
                      <w:tcPr>
                        <w:tcW w:w="1588" w:type="pct"/>
                        <w:vAlign w:val="center"/>
                      </w:tcPr>
                      <w:p w14:paraId="6E2D2F76" w14:textId="77777777" w:rsidR="00007663" w:rsidRDefault="00E408FB">
                        <w:pPr>
                          <w:pStyle w:val="NoSpacing"/>
                        </w:pP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255B2899" wp14:editId="353148FA">
                              <wp:extent cx="541324" cy="541324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Picture 20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1324" cy="5413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1" w:type="pct"/>
                        <w:vAlign w:val="center"/>
                      </w:tcPr>
                      <w:p w14:paraId="5682B867" w14:textId="77777777" w:rsidR="00007663" w:rsidRDefault="00007663"/>
                    </w:tc>
                    <w:tc>
                      <w:tcPr>
                        <w:tcW w:w="3061" w:type="pct"/>
                        <w:vAlign w:val="center"/>
                      </w:tcPr>
                      <w:sdt>
                        <w:sdtPr>
                          <w:alias w:val="Company"/>
                          <w:tag w:val=""/>
                          <w:id w:val="-108818510"/>
                          <w:placeholder>
                            <w:docPart w:val="6B3149E2865B45FBB0EA714790BA6100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p w14:paraId="6FE92F0B" w14:textId="1FDBE025" w:rsidR="00007663" w:rsidRDefault="00CF4A1B">
                            <w:pPr>
                              <w:pStyle w:val="Company"/>
                            </w:pPr>
                            <w:proofErr w:type="spellStart"/>
                            <w:r>
                              <w:t>Tizer</w:t>
                            </w:r>
                            <w:proofErr w:type="spellEnd"/>
                            <w:r>
                              <w:t xml:space="preserve"> Meats  Wild Game Processing</w:t>
                            </w:r>
                          </w:p>
                        </w:sdtContent>
                      </w:sdt>
                      <w:p w14:paraId="5FBE9ADA" w14:textId="65DC213B" w:rsidR="00007663" w:rsidRDefault="00171064">
                        <w:pPr>
                          <w:pStyle w:val="Footer"/>
                        </w:pPr>
                        <w:r>
                          <w:t xml:space="preserve">3558 </w:t>
                        </w:r>
                        <w:proofErr w:type="spellStart"/>
                        <w:r>
                          <w:t>Tizer</w:t>
                        </w:r>
                        <w:proofErr w:type="spellEnd"/>
                        <w:r>
                          <w:t xml:space="preserve"> </w:t>
                        </w:r>
                        <w:r w:rsidR="00CF4A1B">
                          <w:t>Dr</w:t>
                        </w:r>
                      </w:p>
                      <w:p w14:paraId="2E477FBA" w14:textId="77777777" w:rsidR="00007663" w:rsidRDefault="00171064">
                        <w:pPr>
                          <w:pStyle w:val="Footer"/>
                          <w:rPr>
                            <w:b w:val="0"/>
                            <w:bCs w:val="0"/>
                          </w:rPr>
                        </w:pPr>
                        <w:r>
                          <w:t>Helena, MT  59602</w:t>
                        </w:r>
                      </w:p>
                      <w:p w14:paraId="07FBD6F1" w14:textId="77777777" w:rsidR="001144B0" w:rsidRDefault="001144B0">
                        <w:pPr>
                          <w:pStyle w:val="Footer"/>
                          <w:rPr>
                            <w:b w:val="0"/>
                            <w:bCs w:val="0"/>
                          </w:rPr>
                        </w:pPr>
                        <w:r>
                          <w:t>406-442-3096</w:t>
                        </w:r>
                      </w:p>
                      <w:p w14:paraId="6371A341" w14:textId="77777777" w:rsidR="001144B0" w:rsidRDefault="001144B0">
                        <w:pPr>
                          <w:pStyle w:val="Footer"/>
                        </w:pPr>
                        <w:r>
                          <w:t>www.tizermeats.com</w:t>
                        </w:r>
                      </w:p>
                    </w:tc>
                  </w:tr>
                  <w:tr w:rsidR="00171064" w14:paraId="2C23133A" w14:textId="77777777" w:rsidTr="009F13F0">
                    <w:trPr>
                      <w:trHeight w:val="226"/>
                    </w:trPr>
                    <w:tc>
                      <w:tcPr>
                        <w:tcW w:w="1588" w:type="pct"/>
                        <w:vAlign w:val="center"/>
                      </w:tcPr>
                      <w:p w14:paraId="6812B2D9" w14:textId="77777777" w:rsidR="00171064" w:rsidRDefault="00171064">
                        <w:pPr>
                          <w:pStyle w:val="NoSpaci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351" w:type="pct"/>
                        <w:vAlign w:val="center"/>
                      </w:tcPr>
                      <w:p w14:paraId="3064157C" w14:textId="77777777" w:rsidR="00171064" w:rsidRDefault="00171064"/>
                    </w:tc>
                    <w:tc>
                      <w:tcPr>
                        <w:tcW w:w="3061" w:type="pct"/>
                        <w:vAlign w:val="center"/>
                      </w:tcPr>
                      <w:p w14:paraId="0A990A0C" w14:textId="77777777" w:rsidR="00171064" w:rsidRDefault="00171064">
                        <w:pPr>
                          <w:pStyle w:val="Company"/>
                        </w:pPr>
                      </w:p>
                    </w:tc>
                  </w:tr>
                </w:tbl>
                <w:p w14:paraId="58A559A2" w14:textId="46CB9027" w:rsidR="00007663" w:rsidRDefault="00007663"/>
              </w:tc>
            </w:tr>
          </w:tbl>
          <w:p w14:paraId="0D8CFD3E" w14:textId="77777777" w:rsidR="00007663" w:rsidRDefault="00007663"/>
        </w:tc>
        <w:tc>
          <w:tcPr>
            <w:tcW w:w="735" w:type="dxa"/>
          </w:tcPr>
          <w:p w14:paraId="74DBFB74" w14:textId="46621196" w:rsidR="00007663" w:rsidRDefault="00007663"/>
        </w:tc>
        <w:tc>
          <w:tcPr>
            <w:tcW w:w="735" w:type="dxa"/>
          </w:tcPr>
          <w:p w14:paraId="364A795E" w14:textId="7640565D" w:rsidR="00007663" w:rsidRDefault="00007663"/>
        </w:tc>
        <w:tc>
          <w:tcPr>
            <w:tcW w:w="3935" w:type="dxa"/>
          </w:tcPr>
          <w:tbl>
            <w:tblPr>
              <w:tblStyle w:val="TableLayout"/>
              <w:tblW w:w="4307" w:type="dxa"/>
              <w:tblLayout w:type="fixed"/>
              <w:tblLook w:val="04A0" w:firstRow="1" w:lastRow="0" w:firstColumn="1" w:lastColumn="0" w:noHBand="0" w:noVBand="1"/>
            </w:tblPr>
            <w:tblGrid>
              <w:gridCol w:w="4307"/>
            </w:tblGrid>
            <w:tr w:rsidR="00007663" w14:paraId="6198FB53" w14:textId="77777777" w:rsidTr="009F13F0">
              <w:trPr>
                <w:trHeight w:hRule="exact" w:val="5808"/>
              </w:trPr>
              <w:tc>
                <w:tcPr>
                  <w:tcW w:w="5000" w:type="pct"/>
                </w:tcPr>
                <w:p w14:paraId="621ED819" w14:textId="1AE8C3A8" w:rsidR="00007663" w:rsidRDefault="009F13F0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3360" behindDoc="0" locked="0" layoutInCell="1" allowOverlap="1" wp14:anchorId="27DCEE21" wp14:editId="09619E12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3686175</wp:posOffset>
                            </wp:positionV>
                            <wp:extent cx="2524125" cy="281940"/>
                            <wp:effectExtent l="0" t="0" r="28575" b="22860"/>
                            <wp:wrapNone/>
                            <wp:docPr id="10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24125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A3E458B" w14:textId="775913AE" w:rsidR="00B0560E" w:rsidRDefault="00B0560E" w:rsidP="00B0560E">
                                        <w:pPr>
                                          <w:jc w:val="center"/>
                                        </w:pPr>
                                        <w:r w:rsidRPr="00581EB1">
                                          <w:rPr>
                                            <w:highlight w:val="yellow"/>
                                          </w:rPr>
                                          <w:t>Effective 10/0</w:t>
                                        </w:r>
                                        <w:r w:rsidR="00581EB1" w:rsidRPr="00581EB1">
                                          <w:rPr>
                                            <w:highlight w:val="yellow"/>
                                          </w:rPr>
                                          <w:t>8</w:t>
                                        </w:r>
                                        <w:r w:rsidRPr="00581EB1">
                                          <w:rPr>
                                            <w:highlight w:val="yellow"/>
                                          </w:rPr>
                                          <w:t>/2025</w:t>
                                        </w:r>
                                      </w:p>
                                      <w:p w14:paraId="36C16B85" w14:textId="643D2EEE" w:rsidR="0025034E" w:rsidRDefault="0025034E" w:rsidP="0025034E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DCEE21" id="_x0000_s1027" type="#_x0000_t202" style="position:absolute;margin-left:-.05pt;margin-top:290.25pt;width:198.75pt;height:2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">
                            <v:textbox>
                              <w:txbxContent>
                                <w:p w14:paraId="1A3E458B" w14:textId="775913AE" w:rsidR="00B0560E" w:rsidRDefault="00B0560E" w:rsidP="00B0560E">
                                  <w:pPr>
                                    <w:jc w:val="center"/>
                                  </w:pPr>
                                  <w:r w:rsidRPr="00581EB1">
                                    <w:rPr>
                                      <w:highlight w:val="yellow"/>
                                    </w:rPr>
                                    <w:t>Effective 10/0</w:t>
                                  </w:r>
                                  <w:r w:rsidR="00581EB1" w:rsidRPr="00581EB1">
                                    <w:rPr>
                                      <w:highlight w:val="yellow"/>
                                    </w:rPr>
                                    <w:t>8</w:t>
                                  </w:r>
                                  <w:r w:rsidRPr="00581EB1">
                                    <w:rPr>
                                      <w:highlight w:val="yellow"/>
                                    </w:rPr>
                                    <w:t>/2025</w:t>
                                  </w:r>
                                </w:p>
                                <w:p w14:paraId="36C16B85" w14:textId="643D2EEE" w:rsidR="0025034E" w:rsidRDefault="0025034E" w:rsidP="0025034E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D6E52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EC97F07" wp14:editId="5A528AD9">
                            <wp:extent cx="2524125" cy="4043680"/>
                            <wp:effectExtent l="0" t="0" r="9525" b="0"/>
                            <wp:docPr id="5" name="Group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24125" cy="4043680"/>
                                      <a:chOff x="3" y="0"/>
                                      <a:chExt cx="24409" cy="4043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5043" r="2504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" y="0"/>
                                        <a:ext cx="24409" cy="366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" y="36677"/>
                                        <a:ext cx="24409" cy="375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9DAF42B" w14:textId="42DE10C2" w:rsidR="00914A5C" w:rsidRPr="00914A5C" w:rsidRDefault="00914A5C" w:rsidP="00914A5C">
                                          <w:pPr>
                                            <w:rPr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EC97F07" id="Group 3" o:spid="_x0000_s1028" style="width:198.75pt;height:318.4pt;mso-position-horizontal-relative:char;mso-position-vertical-relative:line" coordorigin="3" coordsize="24409,40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6" o:spid="_x0000_s1029" type="#_x0000_t75" style="position:absolute;left:3;width:24409;height:36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">
                              <v:imagedata r:id="rId13" o:title="" cropleft="16412f" cropright="16412f"/>
                            </v:shape>
                            <v:shape id="_x0000_s1030" type="#_x0000_t202" style="position:absolute;left:3;top:36677;width:24409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        <v:textbox>
                                <w:txbxContent>
                                  <w:p w14:paraId="19DAF42B" w14:textId="42DE10C2" w:rsidR="00914A5C" w:rsidRPr="00914A5C" w:rsidRDefault="00914A5C" w:rsidP="00914A5C">
                                    <w:pPr>
                                      <w:rPr>
                                        <w:szCs w:val="1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545525D3" w14:textId="77777777" w:rsidR="00007663" w:rsidRDefault="00007663"/>
              </w:tc>
            </w:tr>
            <w:tr w:rsidR="00007663" w14:paraId="0BBE58C9" w14:textId="77777777" w:rsidTr="009F13F0">
              <w:trPr>
                <w:trHeight w:hRule="exact" w:val="363"/>
              </w:trPr>
              <w:tc>
                <w:tcPr>
                  <w:tcW w:w="5000" w:type="pct"/>
                </w:tcPr>
                <w:p w14:paraId="44EE79AA" w14:textId="698E809C" w:rsidR="00007663" w:rsidRDefault="00007663"/>
              </w:tc>
            </w:tr>
            <w:tr w:rsidR="00007663" w14:paraId="3C64DA63" w14:textId="77777777" w:rsidTr="000970DB">
              <w:trPr>
                <w:trHeight w:hRule="exact" w:val="2655"/>
              </w:trPr>
              <w:sdt>
                <w:sdtPr>
                  <w:alias w:val="Company"/>
                  <w:tag w:val=""/>
                  <w:id w:val="1274751255"/>
                  <w:placeholder>
                    <w:docPart w:val="6B3149E2865B45FBB0EA714790BA6100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14:paraId="2060CB52" w14:textId="3EAD6FA5" w:rsidR="00007663" w:rsidRDefault="002077C9" w:rsidP="00171064">
                      <w:pPr>
                        <w:pStyle w:val="Title"/>
                        <w:jc w:val="center"/>
                      </w:pPr>
                      <w:r w:rsidRPr="002077C9">
                        <w:t>Tizer Meats  Wild Game Processing</w:t>
                      </w:r>
                    </w:p>
                  </w:tc>
                </w:sdtContent>
              </w:sdt>
            </w:tr>
            <w:tr w:rsidR="00007663" w14:paraId="2BAD4059" w14:textId="77777777" w:rsidTr="000970DB">
              <w:trPr>
                <w:trHeight w:hRule="exact" w:val="189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14:paraId="041ADA64" w14:textId="686F5BAA" w:rsidR="005C553B" w:rsidRDefault="005C553B" w:rsidP="005C553B">
                  <w:pPr>
                    <w:pStyle w:val="Subtitle"/>
                    <w:spacing w:after="0"/>
                    <w:jc w:val="center"/>
                  </w:pPr>
                  <w:r>
                    <w:t>355</w:t>
                  </w:r>
                  <w:r w:rsidR="001144B0">
                    <w:t>8</w:t>
                  </w:r>
                  <w:r>
                    <w:t xml:space="preserve"> </w:t>
                  </w:r>
                  <w:proofErr w:type="spellStart"/>
                  <w:r>
                    <w:t>Tizer</w:t>
                  </w:r>
                  <w:proofErr w:type="spellEnd"/>
                  <w:r>
                    <w:t xml:space="preserve"> </w:t>
                  </w:r>
                  <w:r w:rsidR="00CF4A1B">
                    <w:t>Dr</w:t>
                  </w:r>
                  <w:r>
                    <w:t xml:space="preserve">. Helena, </w:t>
                  </w:r>
                </w:p>
                <w:p w14:paraId="1538DA50" w14:textId="77777777" w:rsidR="001144B0" w:rsidRDefault="005C553B" w:rsidP="001144B0">
                  <w:pPr>
                    <w:pStyle w:val="Subtitle"/>
                    <w:spacing w:after="0"/>
                    <w:jc w:val="center"/>
                  </w:pPr>
                  <w:r>
                    <w:t>MT  59602</w:t>
                  </w:r>
                  <w:r w:rsidR="001144B0">
                    <w:t xml:space="preserve"> </w:t>
                  </w:r>
                </w:p>
                <w:p w14:paraId="411BFA71" w14:textId="77777777" w:rsidR="001144B0" w:rsidRPr="001144B0" w:rsidRDefault="001144B0" w:rsidP="001144B0">
                  <w:pPr>
                    <w:pStyle w:val="Subtitle"/>
                    <w:spacing w:after="0"/>
                    <w:jc w:val="center"/>
                  </w:pPr>
                  <w:r>
                    <w:t>406-442-3096</w:t>
                  </w:r>
                </w:p>
                <w:p w14:paraId="6963908C" w14:textId="77777777" w:rsidR="00007663" w:rsidRDefault="00914A5C" w:rsidP="005C553B">
                  <w:pPr>
                    <w:pStyle w:val="Subtitle"/>
                    <w:jc w:val="center"/>
                  </w:pPr>
                  <w:r>
                    <w:t>www.tizermeats.com</w:t>
                  </w:r>
                </w:p>
              </w:tc>
            </w:tr>
          </w:tbl>
          <w:p w14:paraId="308A68FB" w14:textId="77777777" w:rsidR="00007663" w:rsidRDefault="00007663"/>
        </w:tc>
      </w:tr>
    </w:tbl>
    <w:p w14:paraId="59C365EA" w14:textId="71D4D65D" w:rsidR="00007663" w:rsidRDefault="00007663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14:paraId="0AA59F3A" w14:textId="77777777" w:rsidTr="000970DB">
        <w:trPr>
          <w:trHeight w:hRule="exact" w:val="10395"/>
          <w:jc w:val="center"/>
        </w:trPr>
        <w:tc>
          <w:tcPr>
            <w:tcW w:w="3840" w:type="dxa"/>
          </w:tcPr>
          <w:p w14:paraId="3829B8FF" w14:textId="722C21EC" w:rsidR="00007663" w:rsidRDefault="00CD6E52">
            <w:pPr>
              <w:spacing w:after="3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913745" wp14:editId="1EF683D4">
                      <wp:extent cx="2444115" cy="2004060"/>
                      <wp:effectExtent l="0" t="0" r="3810" b="0"/>
                      <wp:docPr id="2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4115" cy="2004060"/>
                                <a:chOff x="0" y="0"/>
                                <a:chExt cx="24439" cy="20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24435" cy="162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6281"/>
                                  <a:ext cx="24428" cy="37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ACA66C" w14:textId="77777777" w:rsidR="00670733" w:rsidRPr="00670733" w:rsidRDefault="00670733" w:rsidP="00670733">
                                    <w:pPr>
                                      <w:rPr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13745" id="Group 6" o:spid="_x0000_s1031" style="width:192.45pt;height:157.8pt;mso-position-horizontal-relative:char;mso-position-vertical-relative:line" coordsize="24439,20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a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UE1Ib3Jpem9udG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Jlczwva2V5PgoJCQkJPHJlYWw+NzI8L3JlYWw+CgkJCQk8a2V5PmNvbS5hcHBs&#10;ZS5wcmludC50aWNrZXQuY2xpZW50PC9rZXk+CgkJCQk8c3RyaW5nPmNvbS5hcHBsZS5wcmludGlu&#10;Z21hbmFnZXI8L3N0cmluZz4KCQkJCTxrZXk+Y29tLmFwcGxlLnByaW50LnRpY2tldC5tb2REYXRl&#10;PC9rZXk+CgkJCQk8ZGF0ZT4yMDA1LTAyLTE5VDE4OjA3OjMyWjwvZGF0ZT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BhcGVyTmFtZTwva2V5PgoJCQkJCTxzdHJpbmc+bmEtbGV0dGVy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QYXBlckluZm8uUE1VbmFkanVzdGVkUGFnZV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cHBkLlBNUGFwZXJOYW1lPC9rZXk+CgkJCQkJPHN0cmluZz5V&#10;UyBMZXR0ZXI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TQAAAAYAAAAAAAAA&#10;AAAAA8AAAAWgAAAADABwAHIAbwBuAGcAaABvAHIAbgAwADIANwAAAAEAAAAAAAAAAAAAAAAAAAAA&#10;AAAAAQAAAAAAAAAAAAAFoAAAA8AAAAAAAAAAAAAAAAAAAAAAAQAAAAAAAAAAAAAAAAAAAAAAAAAQ&#10;AAAAAQAAAAAAAG51bGwAAAACAAAABmJvdW5kc09iamMAAAABAAAAAAAAUmN0MQAAAAQAAAAAVG9w&#10;IGxvbmcAAAAAAAAAAExlZnRsb25nAAAAAAAAAABCdG9tbG9uZwAAA8AAAAAAUmdodGxvbmcAAAWg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PAAAAAAFJnaHRsb25nAAAFo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">
                      <v:shape id="Picture 18" o:spid="_x0000_s1032" type="#_x0000_t75" style="position:absolute;left:4;width:24435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">
                        <v:imagedata r:id="rId15" o:title=""/>
                      </v:shape>
                      <v:shape id="Text Box 5" o:spid="_x0000_s1033" type="#_x0000_t202" style="position:absolute;top:16281;width:24428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      <v:textbox style="mso-fit-shape-to-text:t">
                          <w:txbxContent>
                            <w:p w14:paraId="4BACA66C" w14:textId="77777777" w:rsidR="00670733" w:rsidRPr="00670733" w:rsidRDefault="00670733" w:rsidP="00670733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3AAD332" w14:textId="5257489E" w:rsidR="00007663" w:rsidRDefault="00103444" w:rsidP="00103444">
            <w:pPr>
              <w:pStyle w:val="Heading1"/>
              <w:jc w:val="center"/>
            </w:pPr>
            <w:r>
              <w:t>Processin</w:t>
            </w:r>
            <w:r w:rsidR="005422C0">
              <w:t>g</w:t>
            </w:r>
          </w:p>
          <w:p w14:paraId="3B7506B9" w14:textId="32997489" w:rsidR="00007663" w:rsidRDefault="002E5609">
            <w:pPr>
              <w:pStyle w:val="Heading2"/>
            </w:pPr>
            <w:r>
              <w:t>Bulk Meat</w:t>
            </w:r>
            <w:r w:rsidR="00670733">
              <w:t xml:space="preserve"> (Packaged)</w:t>
            </w:r>
          </w:p>
          <w:p w14:paraId="441886CF" w14:textId="3231478A" w:rsidR="005E765B" w:rsidRPr="005759FA" w:rsidRDefault="005E765B" w:rsidP="005E765B">
            <w:pPr>
              <w:jc w:val="center"/>
            </w:pPr>
            <w:r w:rsidRPr="005759FA">
              <w:t>(</w:t>
            </w:r>
            <w:r w:rsidR="005422C0">
              <w:t>C</w:t>
            </w:r>
            <w:r w:rsidRPr="005759FA">
              <w:t>lean and ready to process</w:t>
            </w:r>
            <w:r w:rsidR="000970DB">
              <w:t>.  (Min. Fee $20.00</w:t>
            </w:r>
            <w:r w:rsidRPr="005759FA">
              <w:t>)</w:t>
            </w:r>
          </w:p>
          <w:p w14:paraId="138FADB8" w14:textId="2682A712" w:rsidR="00670733" w:rsidRPr="00790FE9" w:rsidRDefault="00670733" w:rsidP="00670733">
            <w:pPr>
              <w:pStyle w:val="ListParagraph"/>
              <w:numPr>
                <w:ilvl w:val="0"/>
                <w:numId w:val="9"/>
              </w:numPr>
              <w:ind w:left="450"/>
            </w:pPr>
            <w:r w:rsidRPr="00790FE9">
              <w:t>Burger …………………………… $</w:t>
            </w:r>
            <w:r w:rsidR="00AA46A2" w:rsidRPr="00790FE9">
              <w:t>2.50</w:t>
            </w:r>
            <w:r w:rsidRPr="00790FE9">
              <w:t xml:space="preserve"> LB</w:t>
            </w:r>
          </w:p>
          <w:p w14:paraId="0A081C67" w14:textId="33E31103" w:rsidR="00670733" w:rsidRPr="00790FE9" w:rsidRDefault="00670733" w:rsidP="00670733">
            <w:pPr>
              <w:pStyle w:val="ListParagraph"/>
              <w:numPr>
                <w:ilvl w:val="0"/>
                <w:numId w:val="9"/>
              </w:numPr>
              <w:ind w:left="450"/>
            </w:pPr>
            <w:r w:rsidRPr="00790FE9">
              <w:t>Cube Steaks …………………</w:t>
            </w:r>
            <w:proofErr w:type="gramStart"/>
            <w:r w:rsidRPr="00790FE9">
              <w:t>…..</w:t>
            </w:r>
            <w:proofErr w:type="gramEnd"/>
            <w:r w:rsidRPr="00790FE9">
              <w:t xml:space="preserve"> $</w:t>
            </w:r>
            <w:r w:rsidR="00AA46A2" w:rsidRPr="00790FE9">
              <w:t>2.00</w:t>
            </w:r>
            <w:r w:rsidRPr="00790FE9">
              <w:t xml:space="preserve"> LB</w:t>
            </w:r>
          </w:p>
          <w:p w14:paraId="74364380" w14:textId="64A7C5C2" w:rsidR="00670733" w:rsidRPr="00790FE9" w:rsidRDefault="00670733" w:rsidP="00670733">
            <w:pPr>
              <w:pStyle w:val="ListParagraph"/>
              <w:numPr>
                <w:ilvl w:val="0"/>
                <w:numId w:val="9"/>
              </w:numPr>
              <w:ind w:left="450"/>
            </w:pPr>
            <w:r w:rsidRPr="00790FE9">
              <w:t>Cut Steaks ………………………. $</w:t>
            </w:r>
            <w:r w:rsidR="00AA46A2" w:rsidRPr="00790FE9">
              <w:t>2.00</w:t>
            </w:r>
            <w:r w:rsidRPr="00790FE9">
              <w:t xml:space="preserve"> LB</w:t>
            </w:r>
          </w:p>
          <w:p w14:paraId="60C88C85" w14:textId="36F6352A" w:rsidR="00670733" w:rsidRPr="00790FE9" w:rsidRDefault="00670733" w:rsidP="00670733">
            <w:pPr>
              <w:pStyle w:val="ListParagraph"/>
              <w:numPr>
                <w:ilvl w:val="0"/>
                <w:numId w:val="9"/>
              </w:numPr>
              <w:ind w:left="450"/>
            </w:pPr>
            <w:r w:rsidRPr="00790FE9">
              <w:t>Clean up fee ……………………. $</w:t>
            </w:r>
            <w:r w:rsidR="002077C9" w:rsidRPr="00790FE9">
              <w:t>2</w:t>
            </w:r>
            <w:r w:rsidRPr="00790FE9">
              <w:t>.</w:t>
            </w:r>
            <w:r w:rsidR="00AA46A2" w:rsidRPr="00790FE9">
              <w:t>50</w:t>
            </w:r>
            <w:r w:rsidRPr="00790FE9">
              <w:t xml:space="preserve"> LB</w:t>
            </w:r>
          </w:p>
          <w:p w14:paraId="08C3B073" w14:textId="06F64352" w:rsidR="00670733" w:rsidRPr="00790FE9" w:rsidRDefault="00670733" w:rsidP="00670733">
            <w:pPr>
              <w:pStyle w:val="ListParagraph"/>
              <w:numPr>
                <w:ilvl w:val="0"/>
                <w:numId w:val="9"/>
              </w:numPr>
              <w:ind w:left="450"/>
            </w:pPr>
            <w:r w:rsidRPr="00790FE9">
              <w:t>Custom Smoking</w:t>
            </w:r>
          </w:p>
          <w:p w14:paraId="5654CEFE" w14:textId="23B98362" w:rsidR="00670733" w:rsidRPr="00790FE9" w:rsidRDefault="00670733" w:rsidP="00670733">
            <w:pPr>
              <w:pStyle w:val="ListParagraph"/>
              <w:numPr>
                <w:ilvl w:val="1"/>
                <w:numId w:val="9"/>
              </w:numPr>
              <w:ind w:left="810"/>
            </w:pPr>
            <w:r w:rsidRPr="00790FE9">
              <w:t>Smoking …………………… $</w:t>
            </w:r>
            <w:r w:rsidR="0054096F" w:rsidRPr="00790FE9">
              <w:t>2.00</w:t>
            </w:r>
            <w:r w:rsidRPr="00790FE9">
              <w:t xml:space="preserve"> LB</w:t>
            </w:r>
          </w:p>
          <w:p w14:paraId="0E95CE5A" w14:textId="36E7B46C" w:rsidR="00670733" w:rsidRPr="00790FE9" w:rsidRDefault="00670733" w:rsidP="00670733">
            <w:pPr>
              <w:pStyle w:val="ListParagraph"/>
              <w:numPr>
                <w:ilvl w:val="1"/>
                <w:numId w:val="9"/>
              </w:numPr>
              <w:ind w:left="810"/>
            </w:pPr>
            <w:r w:rsidRPr="00790FE9">
              <w:t>Brining …………….……</w:t>
            </w:r>
            <w:proofErr w:type="gramStart"/>
            <w:r w:rsidRPr="00790FE9">
              <w:t>…..</w:t>
            </w:r>
            <w:proofErr w:type="gramEnd"/>
            <w:r w:rsidRPr="00790FE9">
              <w:t xml:space="preserve"> $</w:t>
            </w:r>
            <w:r w:rsidR="00316972" w:rsidRPr="00790FE9">
              <w:t>2.00</w:t>
            </w:r>
            <w:r w:rsidRPr="00790FE9">
              <w:t xml:space="preserve"> LB</w:t>
            </w:r>
          </w:p>
          <w:p w14:paraId="241A11A3" w14:textId="466F519D" w:rsidR="00670733" w:rsidRPr="00790FE9" w:rsidRDefault="00670733" w:rsidP="00670733">
            <w:pPr>
              <w:pStyle w:val="ListParagraph"/>
              <w:numPr>
                <w:ilvl w:val="1"/>
                <w:numId w:val="9"/>
              </w:numPr>
              <w:ind w:left="810"/>
            </w:pPr>
            <w:r w:rsidRPr="00790FE9">
              <w:t>Sliced …………</w:t>
            </w:r>
            <w:proofErr w:type="gramStart"/>
            <w:r w:rsidRPr="00790FE9">
              <w:t>…..</w:t>
            </w:r>
            <w:proofErr w:type="gramEnd"/>
            <w:r w:rsidRPr="00790FE9">
              <w:t>………… $</w:t>
            </w:r>
            <w:r w:rsidR="0054096F" w:rsidRPr="00790FE9">
              <w:t>2.00</w:t>
            </w:r>
            <w:r w:rsidRPr="00790FE9">
              <w:t xml:space="preserve"> LB</w:t>
            </w:r>
          </w:p>
          <w:p w14:paraId="172363DF" w14:textId="3F448F12" w:rsidR="00670733" w:rsidRPr="00790FE9" w:rsidRDefault="00670733" w:rsidP="00670733">
            <w:pPr>
              <w:pStyle w:val="ListParagraph"/>
              <w:numPr>
                <w:ilvl w:val="1"/>
                <w:numId w:val="9"/>
              </w:numPr>
              <w:ind w:left="810"/>
            </w:pPr>
            <w:r w:rsidRPr="00790FE9">
              <w:t>Packaged ………</w:t>
            </w:r>
            <w:proofErr w:type="gramStart"/>
            <w:r w:rsidRPr="00790FE9">
              <w:t>…..</w:t>
            </w:r>
            <w:proofErr w:type="gramEnd"/>
            <w:r w:rsidRPr="00790FE9">
              <w:t>………. $</w:t>
            </w:r>
            <w:r w:rsidR="00316972" w:rsidRPr="00790FE9">
              <w:t>1.00</w:t>
            </w:r>
            <w:r w:rsidRPr="00790FE9">
              <w:t xml:space="preserve"> LB</w:t>
            </w:r>
          </w:p>
          <w:p w14:paraId="43BB2AB1" w14:textId="77777777" w:rsidR="00103444" w:rsidRPr="00790FE9" w:rsidRDefault="006404E3" w:rsidP="006404E3">
            <w:pPr>
              <w:jc w:val="center"/>
              <w:rPr>
                <w:color w:val="923D2A" w:themeColor="accent1" w:themeShade="BF"/>
                <w:sz w:val="32"/>
                <w:szCs w:val="32"/>
              </w:rPr>
            </w:pPr>
            <w:r w:rsidRPr="00790FE9">
              <w:rPr>
                <w:color w:val="923D2A" w:themeColor="accent1" w:themeShade="BF"/>
                <w:sz w:val="32"/>
                <w:szCs w:val="32"/>
              </w:rPr>
              <w:t>Sausage Making Supplies</w:t>
            </w:r>
          </w:p>
          <w:p w14:paraId="7E61A97B" w14:textId="63D60EB9" w:rsidR="006404E3" w:rsidRPr="00790FE9" w:rsidRDefault="006404E3" w:rsidP="006404E3">
            <w:pPr>
              <w:pStyle w:val="ListParagraph"/>
              <w:numPr>
                <w:ilvl w:val="0"/>
                <w:numId w:val="11"/>
              </w:numPr>
              <w:spacing w:after="0"/>
              <w:ind w:left="360"/>
              <w:rPr>
                <w:szCs w:val="18"/>
              </w:rPr>
            </w:pPr>
            <w:r w:rsidRPr="00790FE9">
              <w:rPr>
                <w:szCs w:val="18"/>
              </w:rPr>
              <w:t>2.5” Casing …………………………... $1.</w:t>
            </w:r>
            <w:r w:rsidR="0054096F" w:rsidRPr="00790FE9">
              <w:rPr>
                <w:szCs w:val="18"/>
              </w:rPr>
              <w:t>75</w:t>
            </w:r>
          </w:p>
          <w:p w14:paraId="03AFC414" w14:textId="77777777" w:rsidR="006404E3" w:rsidRPr="00790FE9" w:rsidRDefault="006404E3" w:rsidP="006404E3">
            <w:pPr>
              <w:spacing w:after="0"/>
              <w:ind w:left="1440"/>
              <w:rPr>
                <w:szCs w:val="18"/>
              </w:rPr>
            </w:pPr>
            <w:r w:rsidRPr="00790FE9">
              <w:rPr>
                <w:szCs w:val="18"/>
              </w:rPr>
              <w:t>(Holds approx. 3.5 LB)</w:t>
            </w:r>
          </w:p>
          <w:p w14:paraId="0901F86E" w14:textId="77777777" w:rsidR="006404E3" w:rsidRDefault="006404E3" w:rsidP="006404E3">
            <w:pPr>
              <w:pStyle w:val="ListParagraph"/>
              <w:numPr>
                <w:ilvl w:val="0"/>
                <w:numId w:val="11"/>
              </w:numPr>
              <w:spacing w:after="0"/>
              <w:ind w:left="360"/>
              <w:rPr>
                <w:szCs w:val="18"/>
              </w:rPr>
            </w:pPr>
            <w:r w:rsidRPr="00790FE9">
              <w:rPr>
                <w:szCs w:val="18"/>
              </w:rPr>
              <w:t>Hog Casing ………………………… $10</w:t>
            </w:r>
            <w:r>
              <w:rPr>
                <w:szCs w:val="18"/>
              </w:rPr>
              <w:t>.00</w:t>
            </w:r>
          </w:p>
          <w:p w14:paraId="2BA43A2D" w14:textId="77777777" w:rsidR="006404E3" w:rsidRDefault="006404E3" w:rsidP="006404E3">
            <w:pPr>
              <w:spacing w:after="0"/>
              <w:ind w:left="1440"/>
              <w:rPr>
                <w:szCs w:val="18"/>
              </w:rPr>
            </w:pPr>
            <w:r>
              <w:rPr>
                <w:szCs w:val="18"/>
              </w:rPr>
              <w:t>(Holds Approx. 25 LB)</w:t>
            </w:r>
          </w:p>
          <w:p w14:paraId="56589C40" w14:textId="7368B59A" w:rsidR="006404E3" w:rsidRDefault="00D65826" w:rsidP="006404E3">
            <w:pPr>
              <w:pStyle w:val="ListParagraph"/>
              <w:numPr>
                <w:ilvl w:val="0"/>
                <w:numId w:val="11"/>
              </w:numPr>
              <w:spacing w:after="0"/>
              <w:ind w:left="360"/>
              <w:rPr>
                <w:szCs w:val="18"/>
              </w:rPr>
            </w:pPr>
            <w:r>
              <w:rPr>
                <w:szCs w:val="18"/>
              </w:rPr>
              <w:t xml:space="preserve">Bulk Seasoning </w:t>
            </w:r>
            <w:r w:rsidR="002077C9">
              <w:rPr>
                <w:szCs w:val="18"/>
              </w:rPr>
              <w:t>Available</w:t>
            </w:r>
          </w:p>
          <w:p w14:paraId="206F1D2B" w14:textId="77777777" w:rsidR="00D65826" w:rsidRPr="00D65826" w:rsidRDefault="00D65826" w:rsidP="00D65826">
            <w:pPr>
              <w:spacing w:after="0"/>
              <w:ind w:left="1440"/>
              <w:rPr>
                <w:szCs w:val="18"/>
              </w:rPr>
            </w:pPr>
            <w:r>
              <w:rPr>
                <w:szCs w:val="18"/>
              </w:rPr>
              <w:t>(Does 25 LB batch)</w:t>
            </w:r>
          </w:p>
        </w:tc>
        <w:tc>
          <w:tcPr>
            <w:tcW w:w="713" w:type="dxa"/>
          </w:tcPr>
          <w:p w14:paraId="61BEACE5" w14:textId="77777777" w:rsidR="00007663" w:rsidRDefault="00007663"/>
        </w:tc>
        <w:tc>
          <w:tcPr>
            <w:tcW w:w="713" w:type="dxa"/>
          </w:tcPr>
          <w:p w14:paraId="6AFBC8D2" w14:textId="77777777" w:rsidR="00007663" w:rsidRDefault="00007663"/>
        </w:tc>
        <w:tc>
          <w:tcPr>
            <w:tcW w:w="3843" w:type="dxa"/>
          </w:tcPr>
          <w:p w14:paraId="58541540" w14:textId="77777777" w:rsidR="00D65826" w:rsidRPr="005759FA" w:rsidRDefault="00D65826" w:rsidP="00D65826">
            <w:pPr>
              <w:pStyle w:val="Heading2"/>
              <w:spacing w:before="0" w:after="0"/>
              <w:rPr>
                <w:color w:val="923D2A" w:themeColor="accent1" w:themeShade="BF"/>
              </w:rPr>
            </w:pPr>
            <w:r w:rsidRPr="005759FA">
              <w:rPr>
                <w:color w:val="923D2A" w:themeColor="accent1" w:themeShade="BF"/>
              </w:rPr>
              <w:t xml:space="preserve">SAUSAGE </w:t>
            </w:r>
          </w:p>
          <w:p w14:paraId="2CC026EC" w14:textId="77777777" w:rsidR="00007663" w:rsidRPr="005759FA" w:rsidRDefault="00D65826" w:rsidP="00D65826">
            <w:pPr>
              <w:pStyle w:val="Heading2"/>
              <w:spacing w:before="0" w:after="0"/>
              <w:rPr>
                <w:color w:val="923D2A" w:themeColor="accent1" w:themeShade="BF"/>
              </w:rPr>
            </w:pPr>
            <w:r w:rsidRPr="005759FA">
              <w:rPr>
                <w:color w:val="923D2A" w:themeColor="accent1" w:themeShade="BF"/>
              </w:rPr>
              <w:t>(Requires 20 LB Raw Meat)</w:t>
            </w:r>
          </w:p>
          <w:p w14:paraId="62A1EA13" w14:textId="6AF8998A" w:rsidR="00890F8E" w:rsidRPr="00790FE9" w:rsidRDefault="00D65826" w:rsidP="00890F8E">
            <w:pPr>
              <w:pStyle w:val="Heading2"/>
            </w:pPr>
            <w:r w:rsidRPr="00790FE9">
              <w:t>LOGS</w:t>
            </w:r>
            <w:r w:rsidR="005422C0">
              <w:t xml:space="preserve"> Per</w:t>
            </w:r>
            <w:r w:rsidRPr="00790FE9">
              <w:t xml:space="preserve"> Batch …………………. $</w:t>
            </w:r>
            <w:r w:rsidR="00581EB1" w:rsidRPr="00790FE9">
              <w:t>130</w:t>
            </w:r>
            <w:r w:rsidRPr="00790FE9">
              <w:t>.00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917"/>
            </w:tblGrid>
            <w:tr w:rsidR="00890F8E" w:rsidRPr="00790FE9" w14:paraId="19743535" w14:textId="77777777" w:rsidTr="00890F8E">
              <w:tc>
                <w:tcPr>
                  <w:tcW w:w="1916" w:type="dxa"/>
                </w:tcPr>
                <w:p w14:paraId="789DB989" w14:textId="77777777" w:rsidR="00890F8E" w:rsidRPr="00790FE9" w:rsidRDefault="00890F8E" w:rsidP="00890F8E">
                  <w:r w:rsidRPr="00790FE9">
                    <w:t>Pastrami</w:t>
                  </w:r>
                </w:p>
              </w:tc>
              <w:tc>
                <w:tcPr>
                  <w:tcW w:w="1917" w:type="dxa"/>
                </w:tcPr>
                <w:p w14:paraId="55E3A66B" w14:textId="77777777" w:rsidR="00890F8E" w:rsidRPr="00790FE9" w:rsidRDefault="00890F8E" w:rsidP="00890F8E">
                  <w:r w:rsidRPr="00790FE9">
                    <w:t>Salami</w:t>
                  </w:r>
                </w:p>
              </w:tc>
            </w:tr>
            <w:tr w:rsidR="00890F8E" w:rsidRPr="00790FE9" w14:paraId="0F652B53" w14:textId="77777777" w:rsidTr="00890F8E">
              <w:tc>
                <w:tcPr>
                  <w:tcW w:w="1916" w:type="dxa"/>
                </w:tcPr>
                <w:p w14:paraId="1A2A0008" w14:textId="77777777" w:rsidR="00890F8E" w:rsidRPr="00790FE9" w:rsidRDefault="00890F8E" w:rsidP="00890F8E">
                  <w:r w:rsidRPr="00790FE9">
                    <w:t>Summer</w:t>
                  </w:r>
                </w:p>
              </w:tc>
              <w:tc>
                <w:tcPr>
                  <w:tcW w:w="1917" w:type="dxa"/>
                </w:tcPr>
                <w:p w14:paraId="584FFB36" w14:textId="41991F94" w:rsidR="00890F8E" w:rsidRPr="00790FE9" w:rsidRDefault="00203279" w:rsidP="00890F8E">
                  <w:r w:rsidRPr="00790FE9">
                    <w:t>Thuringer</w:t>
                  </w:r>
                </w:p>
              </w:tc>
            </w:tr>
          </w:tbl>
          <w:p w14:paraId="373BC76D" w14:textId="25A0841C" w:rsidR="00890F8E" w:rsidRPr="00790FE9" w:rsidRDefault="00890F8E" w:rsidP="00890F8E">
            <w:pPr>
              <w:pStyle w:val="Heading2"/>
              <w:spacing w:before="200" w:after="0"/>
            </w:pPr>
            <w:r w:rsidRPr="00790FE9">
              <w:t>LINKS</w:t>
            </w:r>
            <w:r w:rsidR="005422C0">
              <w:t xml:space="preserve"> Per</w:t>
            </w:r>
            <w:r w:rsidRPr="00790FE9">
              <w:t xml:space="preserve"> Batch</w:t>
            </w:r>
          </w:p>
          <w:p w14:paraId="0B5E63E3" w14:textId="7E4FAFC7" w:rsidR="00890F8E" w:rsidRPr="00790FE9" w:rsidRDefault="00890F8E" w:rsidP="00890F8E">
            <w:pPr>
              <w:pStyle w:val="Heading2"/>
              <w:spacing w:before="0" w:after="0"/>
              <w:ind w:left="315"/>
            </w:pPr>
            <w:r w:rsidRPr="00790FE9">
              <w:t>Smoked …………………… $</w:t>
            </w:r>
            <w:r w:rsidR="00581EB1" w:rsidRPr="00790FE9">
              <w:t>130</w:t>
            </w:r>
            <w:r w:rsidRPr="00790FE9">
              <w:t>.00</w:t>
            </w:r>
          </w:p>
          <w:p w14:paraId="3F2AB349" w14:textId="0D911FFD" w:rsidR="00890F8E" w:rsidRPr="00790FE9" w:rsidRDefault="00890F8E" w:rsidP="00890F8E">
            <w:pPr>
              <w:spacing w:after="0"/>
              <w:ind w:left="317"/>
              <w:rPr>
                <w:b/>
                <w:bCs/>
                <w:sz w:val="22"/>
                <w:szCs w:val="22"/>
              </w:rPr>
            </w:pPr>
            <w:r w:rsidRPr="00790FE9">
              <w:rPr>
                <w:b/>
                <w:bCs/>
                <w:sz w:val="22"/>
                <w:szCs w:val="22"/>
              </w:rPr>
              <w:t>Fresh …………………</w:t>
            </w:r>
            <w:proofErr w:type="gramStart"/>
            <w:r w:rsidRPr="00790FE9">
              <w:rPr>
                <w:b/>
                <w:bCs/>
                <w:sz w:val="22"/>
                <w:szCs w:val="22"/>
              </w:rPr>
              <w:t>…</w:t>
            </w:r>
            <w:r w:rsidR="00BC1424" w:rsidRPr="00790FE9">
              <w:rPr>
                <w:b/>
                <w:bCs/>
                <w:sz w:val="22"/>
                <w:szCs w:val="22"/>
              </w:rPr>
              <w:t>..</w:t>
            </w:r>
            <w:proofErr w:type="gramEnd"/>
            <w:r w:rsidRPr="00790FE9">
              <w:rPr>
                <w:b/>
                <w:bCs/>
                <w:sz w:val="22"/>
                <w:szCs w:val="22"/>
              </w:rPr>
              <w:t>…. $</w:t>
            </w:r>
            <w:r w:rsidR="00581EB1" w:rsidRPr="00790FE9">
              <w:rPr>
                <w:b/>
                <w:bCs/>
                <w:sz w:val="22"/>
                <w:szCs w:val="22"/>
              </w:rPr>
              <w:t>95</w:t>
            </w:r>
            <w:r w:rsidRPr="00790FE9">
              <w:rPr>
                <w:b/>
                <w:bCs/>
                <w:sz w:val="22"/>
                <w:szCs w:val="22"/>
              </w:rPr>
              <w:t>.00</w:t>
            </w:r>
          </w:p>
          <w:p w14:paraId="642CDDB8" w14:textId="446AF0A1" w:rsidR="00381AE4" w:rsidRPr="00790FE9" w:rsidRDefault="00381AE4" w:rsidP="00890F8E">
            <w:pPr>
              <w:spacing w:after="0"/>
              <w:ind w:left="317"/>
              <w:rPr>
                <w:b/>
                <w:bCs/>
                <w:sz w:val="22"/>
                <w:szCs w:val="22"/>
              </w:rPr>
            </w:pPr>
            <w:r w:rsidRPr="00790FE9">
              <w:rPr>
                <w:b/>
                <w:bCs/>
                <w:sz w:val="22"/>
                <w:szCs w:val="22"/>
              </w:rPr>
              <w:t>Breakfast Links ………</w:t>
            </w:r>
            <w:proofErr w:type="gramStart"/>
            <w:r w:rsidRPr="00790FE9">
              <w:rPr>
                <w:b/>
                <w:bCs/>
                <w:sz w:val="22"/>
                <w:szCs w:val="22"/>
              </w:rPr>
              <w:t>…..</w:t>
            </w:r>
            <w:proofErr w:type="gramEnd"/>
            <w:r w:rsidRPr="00790FE9">
              <w:rPr>
                <w:b/>
                <w:bCs/>
                <w:sz w:val="22"/>
                <w:szCs w:val="22"/>
              </w:rPr>
              <w:t xml:space="preserve"> $</w:t>
            </w:r>
            <w:r w:rsidR="00581EB1" w:rsidRPr="00790FE9">
              <w:rPr>
                <w:b/>
                <w:bCs/>
                <w:sz w:val="22"/>
                <w:szCs w:val="22"/>
              </w:rPr>
              <w:t>105</w:t>
            </w:r>
            <w:r w:rsidRPr="00790FE9">
              <w:rPr>
                <w:b/>
                <w:bCs/>
                <w:sz w:val="22"/>
                <w:szCs w:val="22"/>
              </w:rPr>
              <w:t>.00</w:t>
            </w:r>
          </w:p>
          <w:p w14:paraId="2842D2C2" w14:textId="7BDAD82B" w:rsidR="00890F8E" w:rsidRPr="00790FE9" w:rsidRDefault="00890F8E" w:rsidP="00890F8E">
            <w:pPr>
              <w:spacing w:after="0"/>
              <w:ind w:left="317"/>
              <w:rPr>
                <w:b/>
                <w:bCs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917"/>
            </w:tblGrid>
            <w:tr w:rsidR="00890F8E" w:rsidRPr="00790FE9" w14:paraId="30520EB1" w14:textId="77777777" w:rsidTr="008577A5">
              <w:tc>
                <w:tcPr>
                  <w:tcW w:w="1916" w:type="dxa"/>
                </w:tcPr>
                <w:p w14:paraId="269C1A12" w14:textId="77777777" w:rsidR="00890F8E" w:rsidRPr="00790FE9" w:rsidRDefault="00890F8E" w:rsidP="00890F8E">
                  <w:r w:rsidRPr="00790FE9">
                    <w:t>Bratwurst</w:t>
                  </w:r>
                </w:p>
              </w:tc>
              <w:tc>
                <w:tcPr>
                  <w:tcW w:w="1917" w:type="dxa"/>
                </w:tcPr>
                <w:p w14:paraId="4DA0E3DA" w14:textId="77777777" w:rsidR="00890F8E" w:rsidRPr="00790FE9" w:rsidRDefault="00890F8E" w:rsidP="00890F8E">
                  <w:r w:rsidRPr="00790FE9">
                    <w:t>Cheddar Dog</w:t>
                  </w:r>
                </w:p>
              </w:tc>
            </w:tr>
            <w:tr w:rsidR="00890F8E" w:rsidRPr="00790FE9" w14:paraId="31533244" w14:textId="77777777" w:rsidTr="008577A5">
              <w:tc>
                <w:tcPr>
                  <w:tcW w:w="1916" w:type="dxa"/>
                </w:tcPr>
                <w:p w14:paraId="570A76BD" w14:textId="77777777" w:rsidR="00890F8E" w:rsidRPr="00790FE9" w:rsidRDefault="00890F8E" w:rsidP="00890F8E">
                  <w:r w:rsidRPr="00790FE9">
                    <w:t>Chili Cheese Dog</w:t>
                  </w:r>
                </w:p>
              </w:tc>
              <w:tc>
                <w:tcPr>
                  <w:tcW w:w="1917" w:type="dxa"/>
                </w:tcPr>
                <w:p w14:paraId="477A13B7" w14:textId="77777777" w:rsidR="00890F8E" w:rsidRPr="00790FE9" w:rsidRDefault="00890F8E" w:rsidP="00890F8E">
                  <w:r w:rsidRPr="00790FE9">
                    <w:t>Hot Beer</w:t>
                  </w:r>
                </w:p>
              </w:tc>
            </w:tr>
            <w:tr w:rsidR="00890F8E" w:rsidRPr="00790FE9" w14:paraId="5477DB95" w14:textId="77777777" w:rsidTr="008577A5">
              <w:tc>
                <w:tcPr>
                  <w:tcW w:w="1916" w:type="dxa"/>
                </w:tcPr>
                <w:p w14:paraId="5FBC2BEC" w14:textId="77777777" w:rsidR="00890F8E" w:rsidRPr="00790FE9" w:rsidRDefault="00890F8E" w:rsidP="00890F8E">
                  <w:r w:rsidRPr="00790FE9">
                    <w:t>Sweet Italian</w:t>
                  </w:r>
                </w:p>
              </w:tc>
              <w:tc>
                <w:tcPr>
                  <w:tcW w:w="1917" w:type="dxa"/>
                </w:tcPr>
                <w:p w14:paraId="50EDF90A" w14:textId="77777777" w:rsidR="00890F8E" w:rsidRPr="00790FE9" w:rsidRDefault="00890F8E" w:rsidP="00890F8E">
                  <w:r w:rsidRPr="00790FE9">
                    <w:t>Hot Italian</w:t>
                  </w:r>
                </w:p>
              </w:tc>
            </w:tr>
            <w:tr w:rsidR="00890F8E" w:rsidRPr="00790FE9" w14:paraId="30B89F73" w14:textId="77777777" w:rsidTr="008577A5">
              <w:tc>
                <w:tcPr>
                  <w:tcW w:w="1916" w:type="dxa"/>
                </w:tcPr>
                <w:p w14:paraId="152FD300" w14:textId="77777777" w:rsidR="00890F8E" w:rsidRPr="00790FE9" w:rsidRDefault="00890F8E" w:rsidP="00890F8E">
                  <w:r w:rsidRPr="00790FE9">
                    <w:t>Honey Maple</w:t>
                  </w:r>
                </w:p>
              </w:tc>
              <w:tc>
                <w:tcPr>
                  <w:tcW w:w="1917" w:type="dxa"/>
                </w:tcPr>
                <w:p w14:paraId="66BE61BE" w14:textId="77777777" w:rsidR="00890F8E" w:rsidRPr="00790FE9" w:rsidRDefault="00890F8E" w:rsidP="00890F8E">
                  <w:r w:rsidRPr="00790FE9">
                    <w:t>Pepperoni</w:t>
                  </w:r>
                </w:p>
              </w:tc>
            </w:tr>
            <w:tr w:rsidR="00890F8E" w:rsidRPr="00790FE9" w14:paraId="1754DD18" w14:textId="77777777" w:rsidTr="008577A5">
              <w:tc>
                <w:tcPr>
                  <w:tcW w:w="1916" w:type="dxa"/>
                </w:tcPr>
                <w:p w14:paraId="35C9C80F" w14:textId="77777777" w:rsidR="00890F8E" w:rsidRPr="00790FE9" w:rsidRDefault="00890F8E" w:rsidP="00890F8E">
                  <w:r w:rsidRPr="00790FE9">
                    <w:t>Mild German</w:t>
                  </w:r>
                </w:p>
              </w:tc>
              <w:tc>
                <w:tcPr>
                  <w:tcW w:w="1917" w:type="dxa"/>
                </w:tcPr>
                <w:p w14:paraId="190CB3A7" w14:textId="77777777" w:rsidR="00890F8E" w:rsidRPr="00790FE9" w:rsidRDefault="00890F8E" w:rsidP="00890F8E">
                  <w:r w:rsidRPr="00790FE9">
                    <w:t>Spicy German</w:t>
                  </w:r>
                </w:p>
              </w:tc>
            </w:tr>
            <w:tr w:rsidR="00890F8E" w:rsidRPr="00790FE9" w14:paraId="3D69C4F5" w14:textId="77777777" w:rsidTr="008577A5">
              <w:tc>
                <w:tcPr>
                  <w:tcW w:w="1916" w:type="dxa"/>
                </w:tcPr>
                <w:p w14:paraId="2DB2A9E0" w14:textId="77777777" w:rsidR="00890F8E" w:rsidRPr="00790FE9" w:rsidRDefault="00381AE4" w:rsidP="00890F8E">
                  <w:r w:rsidRPr="00790FE9">
                    <w:t>Breakfast Links</w:t>
                  </w:r>
                </w:p>
              </w:tc>
              <w:tc>
                <w:tcPr>
                  <w:tcW w:w="1917" w:type="dxa"/>
                </w:tcPr>
                <w:p w14:paraId="3A2BCD25" w14:textId="77777777" w:rsidR="00890F8E" w:rsidRPr="00790FE9" w:rsidRDefault="00381AE4" w:rsidP="00890F8E">
                  <w:r w:rsidRPr="00790FE9">
                    <w:t>Polish</w:t>
                  </w:r>
                </w:p>
              </w:tc>
            </w:tr>
          </w:tbl>
          <w:p w14:paraId="1DB5AD8B" w14:textId="6F22CF60" w:rsidR="00007663" w:rsidRPr="005759FA" w:rsidRDefault="00381AE4">
            <w:pPr>
              <w:pStyle w:val="Heading2"/>
            </w:pPr>
            <w:r w:rsidRPr="00790FE9">
              <w:t>FRESH BULK</w:t>
            </w:r>
            <w:r w:rsidR="005422C0">
              <w:t xml:space="preserve"> Per</w:t>
            </w:r>
            <w:r w:rsidRPr="00790FE9">
              <w:t xml:space="preserve"> Batch …………... $</w:t>
            </w:r>
            <w:r w:rsidR="00581EB1" w:rsidRPr="00790FE9">
              <w:t>75</w:t>
            </w:r>
            <w:r w:rsidRPr="00790FE9">
              <w:t>.00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917"/>
            </w:tblGrid>
            <w:tr w:rsidR="00381AE4" w:rsidRPr="005759FA" w14:paraId="48D564C2" w14:textId="77777777" w:rsidTr="008577A5">
              <w:tc>
                <w:tcPr>
                  <w:tcW w:w="1916" w:type="dxa"/>
                </w:tcPr>
                <w:p w14:paraId="5DCF6C5C" w14:textId="77777777" w:rsidR="00381AE4" w:rsidRPr="005759FA" w:rsidRDefault="00381AE4" w:rsidP="00381AE4">
                  <w:r w:rsidRPr="005759FA">
                    <w:t>Breakfast</w:t>
                  </w:r>
                </w:p>
              </w:tc>
              <w:tc>
                <w:tcPr>
                  <w:tcW w:w="1917" w:type="dxa"/>
                </w:tcPr>
                <w:p w14:paraId="797CEE78" w14:textId="77777777" w:rsidR="00381AE4" w:rsidRPr="005759FA" w:rsidRDefault="00381AE4" w:rsidP="00381AE4">
                  <w:r w:rsidRPr="005759FA">
                    <w:t>Spicy Breakfast</w:t>
                  </w:r>
                </w:p>
              </w:tc>
            </w:tr>
            <w:tr w:rsidR="00381AE4" w:rsidRPr="005759FA" w14:paraId="0ECBBB32" w14:textId="77777777" w:rsidTr="008577A5">
              <w:tc>
                <w:tcPr>
                  <w:tcW w:w="1916" w:type="dxa"/>
                </w:tcPr>
                <w:p w14:paraId="3D87475C" w14:textId="77777777" w:rsidR="00381AE4" w:rsidRPr="005759FA" w:rsidRDefault="00381AE4" w:rsidP="00381AE4">
                  <w:r w:rsidRPr="005759FA">
                    <w:t>Cajun</w:t>
                  </w:r>
                </w:p>
              </w:tc>
              <w:tc>
                <w:tcPr>
                  <w:tcW w:w="1917" w:type="dxa"/>
                </w:tcPr>
                <w:p w14:paraId="09C968F2" w14:textId="77777777" w:rsidR="00381AE4" w:rsidRPr="005759FA" w:rsidRDefault="00381AE4" w:rsidP="00381AE4">
                  <w:r w:rsidRPr="005759FA">
                    <w:t>Chorizo</w:t>
                  </w:r>
                </w:p>
              </w:tc>
            </w:tr>
            <w:tr w:rsidR="00381AE4" w:rsidRPr="005759FA" w14:paraId="04688D34" w14:textId="77777777" w:rsidTr="008577A5">
              <w:tc>
                <w:tcPr>
                  <w:tcW w:w="1916" w:type="dxa"/>
                </w:tcPr>
                <w:p w14:paraId="38D9383E" w14:textId="77777777" w:rsidR="00381AE4" w:rsidRPr="005759FA" w:rsidRDefault="00381AE4" w:rsidP="00381AE4">
                  <w:r w:rsidRPr="005759FA">
                    <w:t>Honey Maple</w:t>
                  </w:r>
                </w:p>
              </w:tc>
              <w:tc>
                <w:tcPr>
                  <w:tcW w:w="1917" w:type="dxa"/>
                </w:tcPr>
                <w:p w14:paraId="004F7C84" w14:textId="77777777" w:rsidR="00381AE4" w:rsidRPr="005759FA" w:rsidRDefault="00381AE4" w:rsidP="00381AE4">
                  <w:r w:rsidRPr="005759FA">
                    <w:t>Hot Italian</w:t>
                  </w:r>
                </w:p>
              </w:tc>
            </w:tr>
            <w:tr w:rsidR="00381AE4" w:rsidRPr="005759FA" w14:paraId="5DCB4D96" w14:textId="77777777" w:rsidTr="008577A5">
              <w:tc>
                <w:tcPr>
                  <w:tcW w:w="1916" w:type="dxa"/>
                </w:tcPr>
                <w:p w14:paraId="39FDAEAD" w14:textId="77777777" w:rsidR="00381AE4" w:rsidRPr="005759FA" w:rsidRDefault="00381AE4" w:rsidP="00381AE4">
                  <w:r w:rsidRPr="005759FA">
                    <w:t>Sweet Italian</w:t>
                  </w:r>
                </w:p>
              </w:tc>
              <w:tc>
                <w:tcPr>
                  <w:tcW w:w="1917" w:type="dxa"/>
                </w:tcPr>
                <w:p w14:paraId="54230031" w14:textId="77777777" w:rsidR="00381AE4" w:rsidRPr="005759FA" w:rsidRDefault="00381AE4" w:rsidP="00381AE4">
                  <w:r w:rsidRPr="005759FA">
                    <w:t>Mild German</w:t>
                  </w:r>
                </w:p>
              </w:tc>
            </w:tr>
            <w:tr w:rsidR="00381AE4" w:rsidRPr="005759FA" w14:paraId="524A2F6F" w14:textId="77777777" w:rsidTr="008577A5">
              <w:tc>
                <w:tcPr>
                  <w:tcW w:w="1916" w:type="dxa"/>
                </w:tcPr>
                <w:p w14:paraId="5B6C6203" w14:textId="77777777" w:rsidR="00381AE4" w:rsidRPr="005759FA" w:rsidRDefault="00381AE4" w:rsidP="00381AE4">
                  <w:r w:rsidRPr="005759FA">
                    <w:t>Spicy German</w:t>
                  </w:r>
                </w:p>
              </w:tc>
              <w:tc>
                <w:tcPr>
                  <w:tcW w:w="1917" w:type="dxa"/>
                </w:tcPr>
                <w:p w14:paraId="67F8E3DB" w14:textId="77777777" w:rsidR="00381AE4" w:rsidRPr="005759FA" w:rsidRDefault="00381AE4" w:rsidP="00381AE4"/>
              </w:tc>
            </w:tr>
          </w:tbl>
          <w:p w14:paraId="030A9E3A" w14:textId="77777777" w:rsidR="00007663" w:rsidRPr="005759FA" w:rsidRDefault="00007663"/>
          <w:p w14:paraId="4964D5EF" w14:textId="77777777" w:rsidR="00381AE4" w:rsidRPr="005759FA" w:rsidRDefault="00381AE4">
            <w:r w:rsidRPr="005759FA">
              <w:rPr>
                <w:noProof/>
                <w:lang w:eastAsia="en-US"/>
              </w:rPr>
              <w:drawing>
                <wp:inline distT="0" distB="0" distL="0" distR="0" wp14:anchorId="67635208" wp14:editId="684EFC82">
                  <wp:extent cx="2440305" cy="1619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3C701AE0" w14:textId="77777777" w:rsidR="00007663" w:rsidRPr="005759FA" w:rsidRDefault="00007663"/>
        </w:tc>
        <w:tc>
          <w:tcPr>
            <w:tcW w:w="720" w:type="dxa"/>
          </w:tcPr>
          <w:p w14:paraId="33C3E72E" w14:textId="77777777" w:rsidR="00007663" w:rsidRDefault="00007663"/>
        </w:tc>
        <w:tc>
          <w:tcPr>
            <w:tcW w:w="3851" w:type="dxa"/>
          </w:tcPr>
          <w:p w14:paraId="7D88A773" w14:textId="77777777" w:rsidR="00007663" w:rsidRDefault="00381AE4">
            <w:r>
              <w:rPr>
                <w:noProof/>
                <w:lang w:eastAsia="en-US"/>
              </w:rPr>
              <w:drawing>
                <wp:inline distT="0" distB="0" distL="0" distR="0" wp14:anchorId="3939EDE1" wp14:editId="7E67A4BB">
                  <wp:extent cx="2444115" cy="1628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CDB83" w14:textId="77777777" w:rsidR="005C553B" w:rsidRDefault="009B0688" w:rsidP="005C553B">
            <w:pPr>
              <w:pStyle w:val="Heading2"/>
              <w:spacing w:before="0" w:after="0"/>
            </w:pPr>
            <w:r>
              <w:t>JERKY STICKS</w:t>
            </w:r>
          </w:p>
          <w:p w14:paraId="7CCE30CA" w14:textId="77777777" w:rsidR="005C553B" w:rsidRPr="005759FA" w:rsidRDefault="005C553B" w:rsidP="005C553B">
            <w:pPr>
              <w:pStyle w:val="Heading2"/>
              <w:spacing w:before="0" w:after="0"/>
              <w:rPr>
                <w:color w:val="923D2A" w:themeColor="accent1" w:themeShade="BF"/>
              </w:rPr>
            </w:pPr>
            <w:r w:rsidRPr="00D65826">
              <w:rPr>
                <w:color w:val="923D2A" w:themeColor="accent1" w:themeShade="BF"/>
              </w:rPr>
              <w:t>(Requires 2</w:t>
            </w:r>
            <w:r>
              <w:rPr>
                <w:color w:val="923D2A" w:themeColor="accent1" w:themeShade="BF"/>
              </w:rPr>
              <w:t>5</w:t>
            </w:r>
            <w:r w:rsidRPr="00D65826">
              <w:rPr>
                <w:color w:val="923D2A" w:themeColor="accent1" w:themeShade="BF"/>
              </w:rPr>
              <w:t xml:space="preserve"> LB </w:t>
            </w:r>
            <w:r w:rsidRPr="005759FA">
              <w:rPr>
                <w:color w:val="923D2A" w:themeColor="accent1" w:themeShade="BF"/>
              </w:rPr>
              <w:t>Raw Meat)</w:t>
            </w:r>
          </w:p>
          <w:p w14:paraId="0D32AD7F" w14:textId="22214183" w:rsidR="00381AE4" w:rsidRPr="00790FE9" w:rsidRDefault="00381AE4" w:rsidP="00381AE4">
            <w:pPr>
              <w:pStyle w:val="Heading2"/>
              <w:spacing w:before="0" w:after="0"/>
              <w:ind w:left="315"/>
            </w:pPr>
            <w:r w:rsidRPr="00790FE9">
              <w:t>Round ……</w:t>
            </w:r>
            <w:proofErr w:type="gramStart"/>
            <w:r w:rsidRPr="00790FE9">
              <w:t>…..</w:t>
            </w:r>
            <w:proofErr w:type="gramEnd"/>
            <w:r w:rsidRPr="00790FE9">
              <w:t>…………… $</w:t>
            </w:r>
            <w:r w:rsidR="00581EB1" w:rsidRPr="00790FE9">
              <w:t>140</w:t>
            </w:r>
            <w:r w:rsidRPr="00790FE9">
              <w:t>.00</w:t>
            </w:r>
          </w:p>
          <w:p w14:paraId="6C369B34" w14:textId="5C1B4C0D" w:rsidR="00381AE4" w:rsidRPr="00790FE9" w:rsidRDefault="00381AE4" w:rsidP="00381AE4">
            <w:pPr>
              <w:spacing w:after="0"/>
              <w:ind w:left="317"/>
              <w:rPr>
                <w:b/>
                <w:bCs/>
                <w:sz w:val="22"/>
                <w:szCs w:val="22"/>
              </w:rPr>
            </w:pPr>
            <w:r w:rsidRPr="00790FE9">
              <w:rPr>
                <w:b/>
                <w:bCs/>
                <w:sz w:val="22"/>
                <w:szCs w:val="22"/>
              </w:rPr>
              <w:t>Flat ……</w:t>
            </w:r>
            <w:proofErr w:type="gramStart"/>
            <w:r w:rsidRPr="00790FE9">
              <w:rPr>
                <w:b/>
                <w:bCs/>
                <w:sz w:val="22"/>
                <w:szCs w:val="22"/>
              </w:rPr>
              <w:t>…..</w:t>
            </w:r>
            <w:proofErr w:type="gramEnd"/>
            <w:r w:rsidRPr="00790FE9">
              <w:rPr>
                <w:b/>
                <w:bCs/>
                <w:sz w:val="22"/>
                <w:szCs w:val="22"/>
              </w:rPr>
              <w:t>………………. $</w:t>
            </w:r>
            <w:r w:rsidR="00581EB1" w:rsidRPr="00790FE9">
              <w:rPr>
                <w:b/>
                <w:bCs/>
                <w:sz w:val="22"/>
                <w:szCs w:val="22"/>
              </w:rPr>
              <w:t>145</w:t>
            </w:r>
            <w:r w:rsidRPr="00790FE9">
              <w:rPr>
                <w:b/>
                <w:bCs/>
                <w:sz w:val="22"/>
                <w:szCs w:val="22"/>
              </w:rPr>
              <w:t>.00</w:t>
            </w:r>
          </w:p>
          <w:p w14:paraId="05ED1155" w14:textId="77777777" w:rsidR="00381AE4" w:rsidRPr="005759FA" w:rsidRDefault="00381AE4" w:rsidP="00381AE4">
            <w:pPr>
              <w:ind w:left="317"/>
              <w:jc w:val="center"/>
              <w:rPr>
                <w:b/>
                <w:bCs/>
                <w:color w:val="923D2A" w:themeColor="accent1" w:themeShade="BF"/>
              </w:rPr>
            </w:pPr>
            <w:r w:rsidRPr="00790FE9">
              <w:rPr>
                <w:b/>
                <w:bCs/>
                <w:color w:val="923D2A" w:themeColor="accent1" w:themeShade="BF"/>
              </w:rPr>
              <w:t>(Round is the default shape.  You must</w:t>
            </w:r>
            <w:r w:rsidRPr="005759FA">
              <w:rPr>
                <w:b/>
                <w:bCs/>
                <w:color w:val="923D2A" w:themeColor="accent1" w:themeShade="BF"/>
              </w:rPr>
              <w:t xml:space="preserve"> ask for flat sticks)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917"/>
            </w:tblGrid>
            <w:tr w:rsidR="00381AE4" w:rsidRPr="005759FA" w14:paraId="2CA5AA47" w14:textId="77777777" w:rsidTr="008577A5">
              <w:tc>
                <w:tcPr>
                  <w:tcW w:w="1916" w:type="dxa"/>
                </w:tcPr>
                <w:p w14:paraId="72BE8BAB" w14:textId="77777777" w:rsidR="00381AE4" w:rsidRPr="005759FA" w:rsidRDefault="00381AE4" w:rsidP="00381AE4">
                  <w:r w:rsidRPr="005759FA">
                    <w:t>Snack</w:t>
                  </w:r>
                </w:p>
              </w:tc>
              <w:tc>
                <w:tcPr>
                  <w:tcW w:w="1917" w:type="dxa"/>
                </w:tcPr>
                <w:p w14:paraId="13011C41" w14:textId="77777777" w:rsidR="00381AE4" w:rsidRPr="005759FA" w:rsidRDefault="00381AE4" w:rsidP="00381AE4">
                  <w:r w:rsidRPr="005759FA">
                    <w:t>Peppered</w:t>
                  </w:r>
                </w:p>
              </w:tc>
            </w:tr>
            <w:tr w:rsidR="00381AE4" w:rsidRPr="005759FA" w14:paraId="6A8F68BC" w14:textId="77777777" w:rsidTr="008577A5">
              <w:tc>
                <w:tcPr>
                  <w:tcW w:w="1916" w:type="dxa"/>
                </w:tcPr>
                <w:p w14:paraId="6A823644" w14:textId="77777777" w:rsidR="00381AE4" w:rsidRPr="005759FA" w:rsidRDefault="00381AE4" w:rsidP="00381AE4">
                  <w:r w:rsidRPr="005759FA">
                    <w:t>Cajun</w:t>
                  </w:r>
                </w:p>
              </w:tc>
              <w:tc>
                <w:tcPr>
                  <w:tcW w:w="1917" w:type="dxa"/>
                </w:tcPr>
                <w:p w14:paraId="2068ABB1" w14:textId="77777777" w:rsidR="00381AE4" w:rsidRPr="005759FA" w:rsidRDefault="00381AE4" w:rsidP="00381AE4">
                  <w:r w:rsidRPr="005759FA">
                    <w:t>Pepperoni</w:t>
                  </w:r>
                </w:p>
              </w:tc>
            </w:tr>
          </w:tbl>
          <w:p w14:paraId="1AB1E06C" w14:textId="77777777" w:rsidR="00381AE4" w:rsidRPr="005759FA" w:rsidRDefault="00381AE4"/>
          <w:p w14:paraId="34FB46D5" w14:textId="77777777" w:rsidR="005C553B" w:rsidRPr="005759FA" w:rsidRDefault="005C553B" w:rsidP="005C553B">
            <w:pPr>
              <w:pStyle w:val="Heading2"/>
            </w:pPr>
            <w:r w:rsidRPr="005759FA">
              <w:t xml:space="preserve">Additional Sausage Ingredients </w:t>
            </w:r>
          </w:p>
          <w:p w14:paraId="26D92AAE" w14:textId="48FB3BAE" w:rsidR="005C553B" w:rsidRPr="005759FA" w:rsidRDefault="005C553B" w:rsidP="005C553B">
            <w:pPr>
              <w:pStyle w:val="Heading2"/>
              <w:spacing w:before="0" w:after="0"/>
              <w:ind w:left="315"/>
            </w:pPr>
            <w:r w:rsidRPr="005759FA">
              <w:t>Cheddar Cheese …………… $2</w:t>
            </w:r>
            <w:r w:rsidR="00BC1424" w:rsidRPr="005759FA">
              <w:t>5</w:t>
            </w:r>
            <w:r w:rsidRPr="005759FA">
              <w:t>.00</w:t>
            </w:r>
          </w:p>
          <w:p w14:paraId="74470BC2" w14:textId="198641C8" w:rsidR="005C553B" w:rsidRPr="005759FA" w:rsidRDefault="005C553B" w:rsidP="005C553B">
            <w:pPr>
              <w:spacing w:after="0"/>
              <w:ind w:left="317"/>
              <w:rPr>
                <w:b/>
                <w:bCs/>
                <w:sz w:val="22"/>
                <w:szCs w:val="22"/>
              </w:rPr>
            </w:pPr>
            <w:r w:rsidRPr="005759FA">
              <w:rPr>
                <w:b/>
                <w:bCs/>
                <w:sz w:val="22"/>
                <w:szCs w:val="22"/>
              </w:rPr>
              <w:t xml:space="preserve">Pepper Jack Cheese </w:t>
            </w:r>
            <w:proofErr w:type="gramStart"/>
            <w:r w:rsidRPr="005759FA">
              <w:rPr>
                <w:b/>
                <w:bCs/>
                <w:sz w:val="22"/>
                <w:szCs w:val="22"/>
              </w:rPr>
              <w:t>.………</w:t>
            </w:r>
            <w:proofErr w:type="gramEnd"/>
            <w:r w:rsidRPr="005759FA">
              <w:rPr>
                <w:b/>
                <w:bCs/>
                <w:sz w:val="22"/>
                <w:szCs w:val="22"/>
              </w:rPr>
              <w:t>. $</w:t>
            </w:r>
            <w:r w:rsidR="00BC1424" w:rsidRPr="005759FA">
              <w:rPr>
                <w:b/>
                <w:bCs/>
                <w:sz w:val="22"/>
                <w:szCs w:val="22"/>
              </w:rPr>
              <w:t>30</w:t>
            </w:r>
            <w:r w:rsidRPr="005759FA">
              <w:rPr>
                <w:b/>
                <w:bCs/>
                <w:sz w:val="22"/>
                <w:szCs w:val="22"/>
              </w:rPr>
              <w:t>.00</w:t>
            </w:r>
          </w:p>
          <w:p w14:paraId="649AF44E" w14:textId="77777777" w:rsidR="005C553B" w:rsidRDefault="005C553B" w:rsidP="005C553B">
            <w:pPr>
              <w:spacing w:after="0"/>
              <w:ind w:left="317"/>
              <w:rPr>
                <w:b/>
                <w:bCs/>
                <w:sz w:val="22"/>
                <w:szCs w:val="22"/>
              </w:rPr>
            </w:pPr>
            <w:r w:rsidRPr="005759FA">
              <w:rPr>
                <w:b/>
                <w:bCs/>
                <w:sz w:val="22"/>
                <w:szCs w:val="22"/>
              </w:rPr>
              <w:t>Jalapeno Peppers ……………. $</w:t>
            </w:r>
            <w:r>
              <w:rPr>
                <w:b/>
                <w:bCs/>
                <w:sz w:val="22"/>
                <w:szCs w:val="22"/>
              </w:rPr>
              <w:t>5.00</w:t>
            </w:r>
          </w:p>
          <w:p w14:paraId="279B44A8" w14:textId="77777777" w:rsidR="00007663" w:rsidRDefault="005C553B" w:rsidP="005C553B">
            <w:pPr>
              <w:ind w:left="317"/>
              <w:jc w:val="center"/>
            </w:pPr>
            <w:r>
              <w:rPr>
                <w:b/>
                <w:bCs/>
                <w:color w:val="923D2A" w:themeColor="accent1" w:themeShade="BF"/>
              </w:rPr>
              <w:t xml:space="preserve">(Cost per Batch) </w:t>
            </w:r>
          </w:p>
        </w:tc>
      </w:tr>
    </w:tbl>
    <w:p w14:paraId="0EDA1E68" w14:textId="77777777" w:rsidR="00007663" w:rsidRDefault="00007663">
      <w:pPr>
        <w:pStyle w:val="NoSpacing"/>
      </w:pPr>
    </w:p>
    <w:sectPr w:rsidR="00007663" w:rsidSect="00F73A06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11D13" w14:textId="77777777" w:rsidR="003A037B" w:rsidRDefault="003A037B" w:rsidP="001144B0">
      <w:pPr>
        <w:spacing w:after="0" w:line="240" w:lineRule="auto"/>
      </w:pPr>
      <w:r>
        <w:separator/>
      </w:r>
    </w:p>
  </w:endnote>
  <w:endnote w:type="continuationSeparator" w:id="0">
    <w:p w14:paraId="6469A2C3" w14:textId="77777777" w:rsidR="003A037B" w:rsidRDefault="003A037B" w:rsidP="00114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F6A1E" w14:textId="77777777" w:rsidR="003A037B" w:rsidRDefault="003A037B" w:rsidP="001144B0">
      <w:pPr>
        <w:spacing w:after="0" w:line="240" w:lineRule="auto"/>
      </w:pPr>
      <w:r>
        <w:separator/>
      </w:r>
    </w:p>
  </w:footnote>
  <w:footnote w:type="continuationSeparator" w:id="0">
    <w:p w14:paraId="27EC9CBE" w14:textId="77777777" w:rsidR="003A037B" w:rsidRDefault="003A037B" w:rsidP="00114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2DB126DB"/>
    <w:multiLevelType w:val="hybridMultilevel"/>
    <w:tmpl w:val="A92C97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75662"/>
    <w:multiLevelType w:val="hybridMultilevel"/>
    <w:tmpl w:val="F3466B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F0096"/>
    <w:multiLevelType w:val="hybridMultilevel"/>
    <w:tmpl w:val="64C0AD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170CB"/>
    <w:multiLevelType w:val="hybridMultilevel"/>
    <w:tmpl w:val="DD520F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84C48"/>
    <w:multiLevelType w:val="hybridMultilevel"/>
    <w:tmpl w:val="5B24F7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D24C45"/>
    <w:multiLevelType w:val="hybridMultilevel"/>
    <w:tmpl w:val="7DF49762"/>
    <w:lvl w:ilvl="0" w:tplc="04090003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7" w15:restartNumberingAfterBreak="0">
    <w:nsid w:val="6D32546F"/>
    <w:multiLevelType w:val="hybridMultilevel"/>
    <w:tmpl w:val="D0AE29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782353">
    <w:abstractNumId w:val="0"/>
  </w:num>
  <w:num w:numId="2" w16cid:durableId="1871599425">
    <w:abstractNumId w:val="0"/>
  </w:num>
  <w:num w:numId="3" w16cid:durableId="1990015072">
    <w:abstractNumId w:val="0"/>
    <w:lvlOverride w:ilvl="0">
      <w:startOverride w:val="1"/>
    </w:lvlOverride>
  </w:num>
  <w:num w:numId="4" w16cid:durableId="986085630">
    <w:abstractNumId w:val="0"/>
    <w:lvlOverride w:ilvl="0">
      <w:startOverride w:val="1"/>
    </w:lvlOverride>
  </w:num>
  <w:num w:numId="5" w16cid:durableId="1837914952">
    <w:abstractNumId w:val="0"/>
    <w:lvlOverride w:ilvl="0">
      <w:startOverride w:val="1"/>
    </w:lvlOverride>
  </w:num>
  <w:num w:numId="6" w16cid:durableId="4524234">
    <w:abstractNumId w:val="0"/>
  </w:num>
  <w:num w:numId="7" w16cid:durableId="344207234">
    <w:abstractNumId w:val="2"/>
  </w:num>
  <w:num w:numId="8" w16cid:durableId="2015454478">
    <w:abstractNumId w:val="6"/>
  </w:num>
  <w:num w:numId="9" w16cid:durableId="768432907">
    <w:abstractNumId w:val="4"/>
  </w:num>
  <w:num w:numId="10" w16cid:durableId="1387603659">
    <w:abstractNumId w:val="3"/>
  </w:num>
  <w:num w:numId="11" w16cid:durableId="109129106">
    <w:abstractNumId w:val="7"/>
  </w:num>
  <w:num w:numId="12" w16cid:durableId="587468856">
    <w:abstractNumId w:val="5"/>
  </w:num>
  <w:num w:numId="13" w16cid:durableId="224150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A5C"/>
    <w:rsid w:val="00007663"/>
    <w:rsid w:val="00032EE1"/>
    <w:rsid w:val="000970DB"/>
    <w:rsid w:val="00103444"/>
    <w:rsid w:val="001144B0"/>
    <w:rsid w:val="001512F9"/>
    <w:rsid w:val="00171064"/>
    <w:rsid w:val="001B79D8"/>
    <w:rsid w:val="001C3FF4"/>
    <w:rsid w:val="00203279"/>
    <w:rsid w:val="002077C9"/>
    <w:rsid w:val="0025034E"/>
    <w:rsid w:val="002E5609"/>
    <w:rsid w:val="00316972"/>
    <w:rsid w:val="00381AE4"/>
    <w:rsid w:val="003A037B"/>
    <w:rsid w:val="00446646"/>
    <w:rsid w:val="004C0AF2"/>
    <w:rsid w:val="00517593"/>
    <w:rsid w:val="0054096F"/>
    <w:rsid w:val="005422C0"/>
    <w:rsid w:val="005759FA"/>
    <w:rsid w:val="00581EB1"/>
    <w:rsid w:val="005856D8"/>
    <w:rsid w:val="005B7CAA"/>
    <w:rsid w:val="005C553B"/>
    <w:rsid w:val="005E765B"/>
    <w:rsid w:val="006404E3"/>
    <w:rsid w:val="00670733"/>
    <w:rsid w:val="00790FE9"/>
    <w:rsid w:val="00890F8E"/>
    <w:rsid w:val="00914A5C"/>
    <w:rsid w:val="00917211"/>
    <w:rsid w:val="009B0688"/>
    <w:rsid w:val="009F13F0"/>
    <w:rsid w:val="009F29CC"/>
    <w:rsid w:val="00A0761C"/>
    <w:rsid w:val="00A54C84"/>
    <w:rsid w:val="00AA3D7B"/>
    <w:rsid w:val="00AA46A2"/>
    <w:rsid w:val="00B0560E"/>
    <w:rsid w:val="00B1693C"/>
    <w:rsid w:val="00BC1424"/>
    <w:rsid w:val="00BF7337"/>
    <w:rsid w:val="00C60027"/>
    <w:rsid w:val="00CD6E52"/>
    <w:rsid w:val="00CF4A1B"/>
    <w:rsid w:val="00D65826"/>
    <w:rsid w:val="00D744FD"/>
    <w:rsid w:val="00E10429"/>
    <w:rsid w:val="00E408FB"/>
    <w:rsid w:val="00E677A8"/>
    <w:rsid w:val="00F26780"/>
    <w:rsid w:val="00F73A06"/>
    <w:rsid w:val="00FA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2724FB"/>
  <w15:docId w15:val="{2D4DAAD9-3CE8-482C-9FB0-C43BCDFC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A06"/>
  </w:style>
  <w:style w:type="paragraph" w:styleId="Heading1">
    <w:name w:val="heading 1"/>
    <w:basedOn w:val="Normal"/>
    <w:next w:val="Normal"/>
    <w:link w:val="Heading1Char"/>
    <w:uiPriority w:val="1"/>
    <w:qFormat/>
    <w:rsid w:val="00F73A06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73A0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3A06"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3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rsid w:val="00F73A06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rsid w:val="00F73A06"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sid w:val="00F73A06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sid w:val="00F73A06"/>
    <w:rPr>
      <w:color w:val="808080"/>
    </w:rPr>
  </w:style>
  <w:style w:type="paragraph" w:styleId="ListBullet">
    <w:name w:val="List Bullet"/>
    <w:basedOn w:val="Normal"/>
    <w:uiPriority w:val="1"/>
    <w:unhideWhenUsed/>
    <w:qFormat/>
    <w:rsid w:val="00F73A06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F73A06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rsid w:val="00F73A06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rsid w:val="00F73A06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F73A06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rsid w:val="00F73A06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sid w:val="00F73A06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rsid w:val="00F73A06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sid w:val="00F73A06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rsid w:val="00F73A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rsid w:val="00F73A06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sid w:val="00F73A06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3A06"/>
    <w:rPr>
      <w:b/>
      <w:bCs/>
    </w:rPr>
  </w:style>
  <w:style w:type="table" w:customStyle="1" w:styleId="PlainTable41">
    <w:name w:val="Plain Table 41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914A5C"/>
    <w:rPr>
      <w:color w:val="4D443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4A5C"/>
    <w:rPr>
      <w:color w:val="605E5C"/>
      <w:shd w:val="clear" w:color="auto" w:fill="E1DFDD"/>
    </w:rPr>
  </w:style>
  <w:style w:type="paragraph" w:customStyle="1" w:styleId="SectionHeading2">
    <w:name w:val="Section Heading 2"/>
    <w:basedOn w:val="Normal"/>
    <w:qFormat/>
    <w:rsid w:val="005856D8"/>
    <w:pPr>
      <w:spacing w:before="240" w:after="80" w:line="276" w:lineRule="auto"/>
      <w:outlineLvl w:val="1"/>
    </w:pPr>
    <w:rPr>
      <w:rFonts w:asciiTheme="majorHAnsi" w:hAnsiTheme="majorHAnsi"/>
      <w:color w:val="C45238" w:themeColor="accent1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5856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44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4B0"/>
  </w:style>
  <w:style w:type="paragraph" w:styleId="BalloonText">
    <w:name w:val="Balloon Text"/>
    <w:basedOn w:val="Normal"/>
    <w:link w:val="BalloonTextChar"/>
    <w:uiPriority w:val="99"/>
    <w:semiHidden/>
    <w:unhideWhenUsed/>
    <w:rsid w:val="0015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pixabay.com/en/cook-salami-sausage-beer-sausage-426608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yperlink" Target="http://www.pngall.com/jerky-p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van\AppData\Roaming\Microsoft\Templates\Business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B3149E2865B45FBB0EA714790BA6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7CCFE-B93D-4050-9570-A6AC5FD389C3}"/>
      </w:docPartPr>
      <w:docPartBody>
        <w:p w:rsidR="009C7F26" w:rsidRDefault="009C7F26">
          <w:pPr>
            <w:pStyle w:val="6B3149E2865B45FBB0EA714790BA6100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F26"/>
    <w:rsid w:val="00917211"/>
    <w:rsid w:val="009C7F26"/>
    <w:rsid w:val="009F29CC"/>
    <w:rsid w:val="00A54C84"/>
    <w:rsid w:val="00C60027"/>
    <w:rsid w:val="00FF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F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3149E2865B45FBB0EA714790BA6100">
    <w:name w:val="6B3149E2865B45FBB0EA714790BA6100"/>
    <w:rsid w:val="009C7F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</Template>
  <TotalTime>9</TotalTime>
  <Pages>2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Tizer Meats  Wild Game Processing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Tizer Meats</dc:creator>
  <cp:lastModifiedBy>Jeremy Fadness</cp:lastModifiedBy>
  <cp:revision>3</cp:revision>
  <cp:lastPrinted>2025-10-07T21:29:00Z</cp:lastPrinted>
  <dcterms:created xsi:type="dcterms:W3CDTF">2025-10-09T23:36:00Z</dcterms:created>
  <dcterms:modified xsi:type="dcterms:W3CDTF">2025-10-09T23:40:00Z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